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7223"/>
      </w:tblGrid>
      <w:tr w:rsidR="004929BC" w14:paraId="626CF7FE" w14:textId="77777777" w:rsidTr="004929BC">
        <w:trPr>
          <w:trHeight w:val="284"/>
        </w:trPr>
        <w:tc>
          <w:tcPr>
            <w:tcW w:w="2689" w:type="dxa"/>
          </w:tcPr>
          <w:p w14:paraId="438EAC3C" w14:textId="54DB6BF2" w:rsidR="004929BC" w:rsidRDefault="004929BC" w:rsidP="00A2031E">
            <w:pPr>
              <w:tabs>
                <w:tab w:val="left" w:pos="4536"/>
              </w:tabs>
              <w:ind w:right="141"/>
              <w:rPr>
                <w:rFonts w:ascii="Lucida Sans" w:hAnsi="Lucida Sans" w:cs="Arial"/>
                <w:b/>
                <w:sz w:val="18"/>
                <w:szCs w:val="18"/>
              </w:rPr>
            </w:pPr>
            <w:r>
              <w:rPr>
                <w:rFonts w:ascii="Lucida Sans" w:hAnsi="Lucida Sans" w:cs="Arial"/>
                <w:b/>
                <w:sz w:val="18"/>
                <w:szCs w:val="18"/>
              </w:rPr>
              <w:t>Naam neuroloog</w:t>
            </w:r>
          </w:p>
        </w:tc>
        <w:tc>
          <w:tcPr>
            <w:tcW w:w="7223" w:type="dxa"/>
          </w:tcPr>
          <w:p w14:paraId="53724925" w14:textId="77777777" w:rsidR="004929BC" w:rsidRPr="004929BC" w:rsidRDefault="004929BC" w:rsidP="00A2031E">
            <w:pPr>
              <w:tabs>
                <w:tab w:val="left" w:pos="4536"/>
              </w:tabs>
              <w:ind w:right="141"/>
              <w:rPr>
                <w:rFonts w:ascii="Lucida Sans" w:hAnsi="Lucida Sans" w:cs="Arial"/>
                <w:bCs/>
                <w:sz w:val="18"/>
                <w:szCs w:val="18"/>
              </w:rPr>
            </w:pPr>
          </w:p>
        </w:tc>
      </w:tr>
      <w:tr w:rsidR="004929BC" w14:paraId="2E3B641D" w14:textId="77777777" w:rsidTr="004929BC">
        <w:trPr>
          <w:trHeight w:val="284"/>
        </w:trPr>
        <w:tc>
          <w:tcPr>
            <w:tcW w:w="2689" w:type="dxa"/>
          </w:tcPr>
          <w:p w14:paraId="0972A62A" w14:textId="69058E09" w:rsidR="004929BC" w:rsidRDefault="004929BC" w:rsidP="00A2031E">
            <w:pPr>
              <w:tabs>
                <w:tab w:val="left" w:pos="4536"/>
              </w:tabs>
              <w:ind w:right="141"/>
              <w:rPr>
                <w:rFonts w:ascii="Lucida Sans" w:hAnsi="Lucida Sans" w:cs="Arial"/>
                <w:b/>
                <w:sz w:val="18"/>
                <w:szCs w:val="18"/>
              </w:rPr>
            </w:pPr>
            <w:r>
              <w:rPr>
                <w:rFonts w:ascii="Lucida Sans" w:hAnsi="Lucida Sans" w:cs="Arial"/>
                <w:b/>
                <w:sz w:val="18"/>
                <w:szCs w:val="18"/>
              </w:rPr>
              <w:t>Lid NVN?</w:t>
            </w:r>
            <w:r w:rsidR="00A35AB8">
              <w:rPr>
                <w:rFonts w:ascii="Lucida Sans" w:hAnsi="Lucida Sans" w:cs="Arial"/>
                <w:b/>
                <w:sz w:val="18"/>
                <w:szCs w:val="18"/>
              </w:rPr>
              <w:t xml:space="preserve"> *</w:t>
            </w:r>
          </w:p>
        </w:tc>
        <w:tc>
          <w:tcPr>
            <w:tcW w:w="7223" w:type="dxa"/>
          </w:tcPr>
          <w:p w14:paraId="0E5D5966" w14:textId="27807B99" w:rsidR="004929BC" w:rsidRPr="004929BC" w:rsidRDefault="004929BC" w:rsidP="00A2031E">
            <w:pPr>
              <w:tabs>
                <w:tab w:val="left" w:pos="4536"/>
              </w:tabs>
              <w:ind w:right="141"/>
              <w:rPr>
                <w:rFonts w:ascii="Lucida Sans" w:hAnsi="Lucida Sans" w:cs="Arial"/>
                <w:bCs/>
                <w:sz w:val="18"/>
                <w:szCs w:val="18"/>
              </w:rPr>
            </w:pPr>
            <w:r w:rsidRPr="004929BC">
              <w:rPr>
                <w:rFonts w:ascii="Lucida Sans" w:hAnsi="Lucida Sans" w:cs="Arial"/>
                <w:bCs/>
                <w:sz w:val="18"/>
                <w:szCs w:val="18"/>
              </w:rPr>
              <w:t xml:space="preserve">Ja / </w:t>
            </w:r>
            <w:r w:rsidR="00D355AB">
              <w:rPr>
                <w:rFonts w:ascii="Lucida Sans" w:hAnsi="Lucida Sans" w:cs="Arial"/>
                <w:bCs/>
                <w:sz w:val="18"/>
                <w:szCs w:val="18"/>
              </w:rPr>
              <w:t>N</w:t>
            </w:r>
            <w:r w:rsidRPr="004929BC">
              <w:rPr>
                <w:rFonts w:ascii="Lucida Sans" w:hAnsi="Lucida Sans" w:cs="Arial"/>
                <w:bCs/>
                <w:sz w:val="18"/>
                <w:szCs w:val="18"/>
              </w:rPr>
              <w:t>ee</w:t>
            </w:r>
          </w:p>
        </w:tc>
      </w:tr>
    </w:tbl>
    <w:p w14:paraId="53F22D15" w14:textId="77777777" w:rsidR="009476AB" w:rsidRPr="00B94019" w:rsidRDefault="009476AB" w:rsidP="000D46D8">
      <w:pPr>
        <w:rPr>
          <w:rFonts w:ascii="Lucida Sans" w:hAnsi="Lucida Sans" w:cs="Arial"/>
          <w:sz w:val="18"/>
          <w:szCs w:val="18"/>
        </w:rPr>
      </w:pPr>
    </w:p>
    <w:p w14:paraId="0CB8522D" w14:textId="412F8A6A" w:rsidR="000D46D8" w:rsidRDefault="000D46D8" w:rsidP="00222690">
      <w:pPr>
        <w:ind w:right="-285"/>
        <w:rPr>
          <w:rFonts w:ascii="Lucida Sans" w:hAnsi="Lucida Sans" w:cs="Arial"/>
          <w:sz w:val="18"/>
          <w:szCs w:val="18"/>
        </w:rPr>
      </w:pPr>
      <w:r w:rsidRPr="00B94019">
        <w:rPr>
          <w:rFonts w:ascii="Lucida Sans" w:hAnsi="Lucida Sans" w:cs="Arial"/>
          <w:sz w:val="18"/>
          <w:szCs w:val="18"/>
        </w:rPr>
        <w:t xml:space="preserve">Om </w:t>
      </w:r>
      <w:r w:rsidR="005A29F1">
        <w:rPr>
          <w:rFonts w:ascii="Lucida Sans" w:hAnsi="Lucida Sans" w:cs="Arial"/>
          <w:sz w:val="18"/>
          <w:szCs w:val="18"/>
        </w:rPr>
        <w:t>een</w:t>
      </w:r>
      <w:r w:rsidRPr="00B94019">
        <w:rPr>
          <w:rFonts w:ascii="Lucida Sans" w:hAnsi="Lucida Sans" w:cs="Arial"/>
          <w:sz w:val="18"/>
          <w:szCs w:val="18"/>
        </w:rPr>
        <w:t xml:space="preserve"> aanv</w:t>
      </w:r>
      <w:r w:rsidR="00384A3D">
        <w:rPr>
          <w:rFonts w:ascii="Lucida Sans" w:hAnsi="Lucida Sans" w:cs="Arial"/>
          <w:sz w:val="18"/>
          <w:szCs w:val="18"/>
        </w:rPr>
        <w:t>raag toe te kunnen voegen aan het GAIA-</w:t>
      </w:r>
      <w:r w:rsidRPr="00B94019">
        <w:rPr>
          <w:rFonts w:ascii="Lucida Sans" w:hAnsi="Lucida Sans" w:cs="Arial"/>
          <w:sz w:val="18"/>
          <w:szCs w:val="18"/>
        </w:rPr>
        <w:t xml:space="preserve">systeem (zodat na het toekennen van de punten dit aan </w:t>
      </w:r>
      <w:r w:rsidR="005A29F1">
        <w:rPr>
          <w:rFonts w:ascii="Lucida Sans" w:hAnsi="Lucida Sans" w:cs="Arial"/>
          <w:sz w:val="18"/>
          <w:szCs w:val="18"/>
        </w:rPr>
        <w:t xml:space="preserve">het </w:t>
      </w:r>
      <w:r w:rsidR="00F97E5A">
        <w:rPr>
          <w:rFonts w:ascii="Lucida Sans" w:hAnsi="Lucida Sans" w:cs="Arial"/>
          <w:sz w:val="18"/>
          <w:szCs w:val="18"/>
        </w:rPr>
        <w:t xml:space="preserve">persoonlijke </w:t>
      </w:r>
      <w:r w:rsidR="005A29F1">
        <w:rPr>
          <w:rFonts w:ascii="Lucida Sans" w:hAnsi="Lucida Sans" w:cs="Arial"/>
          <w:sz w:val="18"/>
          <w:szCs w:val="18"/>
        </w:rPr>
        <w:t xml:space="preserve">GAIA </w:t>
      </w:r>
      <w:r w:rsidRPr="00B94019">
        <w:rPr>
          <w:rFonts w:ascii="Lucida Sans" w:hAnsi="Lucida Sans" w:cs="Arial"/>
          <w:sz w:val="18"/>
          <w:szCs w:val="18"/>
        </w:rPr>
        <w:t xml:space="preserve">dossier </w:t>
      </w:r>
      <w:r w:rsidR="005A29F1">
        <w:rPr>
          <w:rFonts w:ascii="Lucida Sans" w:hAnsi="Lucida Sans" w:cs="Arial"/>
          <w:sz w:val="18"/>
          <w:szCs w:val="18"/>
        </w:rPr>
        <w:t xml:space="preserve">kan worden </w:t>
      </w:r>
      <w:r w:rsidRPr="00B94019">
        <w:rPr>
          <w:rFonts w:ascii="Lucida Sans" w:hAnsi="Lucida Sans" w:cs="Arial"/>
          <w:sz w:val="18"/>
          <w:szCs w:val="18"/>
        </w:rPr>
        <w:t>toe</w:t>
      </w:r>
      <w:r w:rsidR="005A29F1">
        <w:rPr>
          <w:rFonts w:ascii="Lucida Sans" w:hAnsi="Lucida Sans" w:cs="Arial"/>
          <w:sz w:val="18"/>
          <w:szCs w:val="18"/>
        </w:rPr>
        <w:t>ge</w:t>
      </w:r>
      <w:r w:rsidRPr="00B94019">
        <w:rPr>
          <w:rFonts w:ascii="Lucida Sans" w:hAnsi="Lucida Sans" w:cs="Arial"/>
          <w:sz w:val="18"/>
          <w:szCs w:val="18"/>
        </w:rPr>
        <w:t>voeg</w:t>
      </w:r>
      <w:r w:rsidR="005A29F1">
        <w:rPr>
          <w:rFonts w:ascii="Lucida Sans" w:hAnsi="Lucida Sans" w:cs="Arial"/>
          <w:sz w:val="18"/>
          <w:szCs w:val="18"/>
        </w:rPr>
        <w:t>d</w:t>
      </w:r>
      <w:r w:rsidRPr="00B94019">
        <w:rPr>
          <w:rFonts w:ascii="Lucida Sans" w:hAnsi="Lucida Sans" w:cs="Arial"/>
          <w:sz w:val="18"/>
          <w:szCs w:val="18"/>
        </w:rPr>
        <w:t>) zijn de onderstaande basisgegevens nodig</w:t>
      </w:r>
      <w:r w:rsidR="00F97E5A">
        <w:rPr>
          <w:rFonts w:ascii="Lucida Sans" w:hAnsi="Lucida Sans" w:cs="Arial"/>
          <w:sz w:val="18"/>
          <w:szCs w:val="18"/>
        </w:rPr>
        <w:t>:</w:t>
      </w:r>
    </w:p>
    <w:p w14:paraId="16355022" w14:textId="77777777" w:rsidR="00D5074C" w:rsidRPr="00B94019" w:rsidRDefault="00D5074C" w:rsidP="00D5074C">
      <w:pPr>
        <w:ind w:right="-568"/>
        <w:rPr>
          <w:rFonts w:ascii="Lucida Sans" w:hAnsi="Lucida Sans"/>
          <w:sz w:val="18"/>
          <w:szCs w:val="18"/>
        </w:rPr>
      </w:pPr>
    </w:p>
    <w:tbl>
      <w:tblPr>
        <w:tblW w:w="99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1"/>
        <w:gridCol w:w="3525"/>
        <w:gridCol w:w="3038"/>
        <w:gridCol w:w="591"/>
        <w:gridCol w:w="567"/>
        <w:gridCol w:w="567"/>
        <w:gridCol w:w="567"/>
        <w:gridCol w:w="567"/>
      </w:tblGrid>
      <w:tr w:rsidR="000D46D8" w:rsidRPr="00B94019" w14:paraId="5D0007F5" w14:textId="77777777" w:rsidTr="004A3946">
        <w:trPr>
          <w:trHeight w:val="284"/>
        </w:trPr>
        <w:tc>
          <w:tcPr>
            <w:tcW w:w="49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FDC48" w14:textId="77777777" w:rsidR="000D46D8" w:rsidRPr="00B94019" w:rsidRDefault="000D46D8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1.</w:t>
            </w:r>
          </w:p>
        </w:tc>
        <w:tc>
          <w:tcPr>
            <w:tcW w:w="3525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264EA" w14:textId="50B68AE3" w:rsidR="0077691D" w:rsidRPr="00B94019" w:rsidRDefault="000D46D8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Titel co</w:t>
            </w:r>
            <w:r w:rsidR="00F3129C">
              <w:rPr>
                <w:rFonts w:ascii="Lucida Sans" w:hAnsi="Lucida Sans" w:cs="Microsoft Sans Serif"/>
                <w:sz w:val="18"/>
                <w:szCs w:val="18"/>
              </w:rPr>
              <w:t>ngres</w:t>
            </w:r>
          </w:p>
        </w:tc>
        <w:tc>
          <w:tcPr>
            <w:tcW w:w="5897" w:type="dxa"/>
            <w:gridSpan w:val="6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625AD" w14:textId="77777777" w:rsidR="000D46D8" w:rsidRPr="00B94019" w:rsidRDefault="000D46D8" w:rsidP="00384A3D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</w:tc>
      </w:tr>
      <w:tr w:rsidR="000D46D8" w:rsidRPr="00B94019" w14:paraId="73B1AF55" w14:textId="77777777" w:rsidTr="00D62B3C">
        <w:tc>
          <w:tcPr>
            <w:tcW w:w="4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E1EFD" w14:textId="77777777" w:rsidR="000D46D8" w:rsidRPr="00B94019" w:rsidRDefault="000D46D8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2.</w:t>
            </w:r>
          </w:p>
        </w:tc>
        <w:tc>
          <w:tcPr>
            <w:tcW w:w="3525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7B9B6" w14:textId="675DB813" w:rsidR="000D46D8" w:rsidRPr="00B94019" w:rsidRDefault="000D46D8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Locatie</w:t>
            </w:r>
            <w:r w:rsidR="00F3129C">
              <w:rPr>
                <w:rFonts w:ascii="Lucida Sans" w:hAnsi="Lucida Sans" w:cs="Microsoft Sans Serif"/>
                <w:sz w:val="18"/>
                <w:szCs w:val="18"/>
              </w:rPr>
              <w:t xml:space="preserve"> (plaats en land)</w:t>
            </w:r>
          </w:p>
        </w:tc>
        <w:tc>
          <w:tcPr>
            <w:tcW w:w="5897" w:type="dxa"/>
            <w:gridSpan w:val="6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C40E0" w14:textId="116B9B61" w:rsidR="000D46D8" w:rsidRPr="00B94019" w:rsidRDefault="000D46D8" w:rsidP="00623019">
            <w:pPr>
              <w:spacing w:line="360" w:lineRule="auto"/>
              <w:rPr>
                <w:rFonts w:ascii="Lucida Sans" w:hAnsi="Lucida Sans" w:cs="Microsoft Sans Serif"/>
                <w:sz w:val="18"/>
                <w:szCs w:val="18"/>
              </w:rPr>
            </w:pPr>
          </w:p>
        </w:tc>
      </w:tr>
      <w:tr w:rsidR="000D46D8" w:rsidRPr="00B94019" w14:paraId="5DAD0346" w14:textId="77777777" w:rsidTr="00D62B3C">
        <w:trPr>
          <w:trHeight w:val="551"/>
        </w:trPr>
        <w:tc>
          <w:tcPr>
            <w:tcW w:w="4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0478B" w14:textId="77777777" w:rsidR="000D46D8" w:rsidRPr="00B94019" w:rsidRDefault="000D46D8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3.</w:t>
            </w:r>
          </w:p>
        </w:tc>
        <w:tc>
          <w:tcPr>
            <w:tcW w:w="3525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5561E" w14:textId="77777777" w:rsidR="000D46D8" w:rsidRPr="00B94019" w:rsidRDefault="000D46D8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Data</w:t>
            </w:r>
          </w:p>
        </w:tc>
        <w:tc>
          <w:tcPr>
            <w:tcW w:w="5897" w:type="dxa"/>
            <w:gridSpan w:val="6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5A6B3" w14:textId="3B16F9FF" w:rsidR="000D46D8" w:rsidRPr="00B94019" w:rsidRDefault="0077691D" w:rsidP="00623019">
            <w:pPr>
              <w:spacing w:line="360" w:lineRule="auto"/>
              <w:rPr>
                <w:rFonts w:ascii="Lucida Sans" w:hAnsi="Lucida Sans" w:cs="Microsoft Sans Serif"/>
                <w:sz w:val="18"/>
                <w:szCs w:val="18"/>
              </w:rPr>
            </w:pPr>
            <w:r>
              <w:rPr>
                <w:rFonts w:ascii="Lucida Sans" w:hAnsi="Lucida Sans" w:cs="Microsoft Sans Serif"/>
                <w:sz w:val="18"/>
                <w:szCs w:val="18"/>
              </w:rPr>
              <w:t>E</w:t>
            </w:r>
            <w:r w:rsidR="000D46D8" w:rsidRPr="00B94019">
              <w:rPr>
                <w:rFonts w:ascii="Lucida Sans" w:hAnsi="Lucida Sans" w:cs="Microsoft Sans Serif"/>
                <w:sz w:val="18"/>
                <w:szCs w:val="18"/>
              </w:rPr>
              <w:t>erste dag congres:</w:t>
            </w:r>
            <w:r w:rsidR="00E1426A">
              <w:rPr>
                <w:rFonts w:ascii="Lucida Sans" w:hAnsi="Lucida Sans" w:cs="Microsoft Sans Serif"/>
                <w:sz w:val="18"/>
                <w:szCs w:val="18"/>
              </w:rPr>
              <w:t xml:space="preserve"> </w:t>
            </w:r>
          </w:p>
          <w:p w14:paraId="1578FDCB" w14:textId="1469D4D7" w:rsidR="000D46D8" w:rsidRPr="00B94019" w:rsidRDefault="0077691D" w:rsidP="00623019">
            <w:pPr>
              <w:spacing w:line="360" w:lineRule="auto"/>
              <w:rPr>
                <w:rFonts w:ascii="Lucida Sans" w:hAnsi="Lucida Sans" w:cs="Microsoft Sans Serif"/>
                <w:sz w:val="18"/>
                <w:szCs w:val="18"/>
              </w:rPr>
            </w:pPr>
            <w:r>
              <w:rPr>
                <w:rFonts w:ascii="Lucida Sans" w:hAnsi="Lucida Sans" w:cs="Microsoft Sans Serif"/>
                <w:sz w:val="18"/>
                <w:szCs w:val="18"/>
              </w:rPr>
              <w:t>L</w:t>
            </w:r>
            <w:r w:rsidR="000D46D8" w:rsidRPr="00B94019">
              <w:rPr>
                <w:rFonts w:ascii="Lucida Sans" w:hAnsi="Lucida Sans" w:cs="Microsoft Sans Serif"/>
                <w:sz w:val="18"/>
                <w:szCs w:val="18"/>
              </w:rPr>
              <w:t>aatste dag congres:</w:t>
            </w:r>
            <w:r w:rsidR="00E1426A">
              <w:rPr>
                <w:rFonts w:ascii="Lucida Sans" w:hAnsi="Lucida Sans" w:cs="Microsoft Sans Serif"/>
                <w:sz w:val="18"/>
                <w:szCs w:val="18"/>
              </w:rPr>
              <w:t xml:space="preserve"> </w:t>
            </w:r>
          </w:p>
        </w:tc>
      </w:tr>
      <w:tr w:rsidR="00C459F3" w:rsidRPr="00B94019" w14:paraId="311F2B02" w14:textId="77777777" w:rsidTr="00C54720">
        <w:trPr>
          <w:cantSplit/>
        </w:trPr>
        <w:tc>
          <w:tcPr>
            <w:tcW w:w="491" w:type="dxa"/>
            <w:tcBorders>
              <w:top w:val="nil"/>
              <w:left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38CEA" w14:textId="77777777" w:rsidR="00C459F3" w:rsidRPr="00B94019" w:rsidRDefault="00C459F3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4.</w:t>
            </w:r>
          </w:p>
        </w:tc>
        <w:tc>
          <w:tcPr>
            <w:tcW w:w="3525" w:type="dxa"/>
            <w:tcBorders>
              <w:top w:val="nil"/>
              <w:left w:val="nil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1C9D7" w14:textId="61311468" w:rsidR="00C459F3" w:rsidRPr="00B94019" w:rsidRDefault="00C459F3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 xml:space="preserve">Aantal uur </w:t>
            </w:r>
            <w:r w:rsidRPr="00B94019">
              <w:rPr>
                <w:rFonts w:ascii="Lucida Sans" w:hAnsi="Lucida Sans" w:cs="Microsoft Sans Serif"/>
                <w:sz w:val="18"/>
                <w:szCs w:val="18"/>
                <w:u w:val="single"/>
              </w:rPr>
              <w:t>nascholing</w:t>
            </w:r>
            <w:r>
              <w:rPr>
                <w:rFonts w:ascii="Lucida Sans" w:hAnsi="Lucida Sans" w:cs="Microsoft Sans Serif"/>
                <w:sz w:val="18"/>
                <w:szCs w:val="18"/>
              </w:rPr>
              <w:t xml:space="preserve"> </w:t>
            </w:r>
          </w:p>
          <w:p w14:paraId="67D18221" w14:textId="77777777" w:rsidR="00C459F3" w:rsidRDefault="00C459F3" w:rsidP="008365FA">
            <w:pPr>
              <w:rPr>
                <w:rFonts w:ascii="Lucida Sans" w:hAnsi="Lucida Sans" w:cs="Microsoft Sans Serif"/>
                <w:i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i/>
                <w:sz w:val="18"/>
                <w:szCs w:val="18"/>
              </w:rPr>
              <w:t>(geen pauzes e.d. meerekenen)</w:t>
            </w:r>
          </w:p>
          <w:p w14:paraId="44B13701" w14:textId="77777777" w:rsidR="00C54720" w:rsidRDefault="00C54720" w:rsidP="008365FA">
            <w:pPr>
              <w:rPr>
                <w:rFonts w:ascii="Lucida Sans" w:hAnsi="Lucida Sans" w:cs="Microsoft Sans Serif"/>
                <w:i/>
                <w:sz w:val="18"/>
                <w:szCs w:val="18"/>
              </w:rPr>
            </w:pPr>
          </w:p>
          <w:p w14:paraId="0DFCEDC5" w14:textId="731D2951" w:rsidR="00C54720" w:rsidRPr="00B94019" w:rsidRDefault="00C54720" w:rsidP="008365FA">
            <w:pPr>
              <w:rPr>
                <w:rFonts w:ascii="Lucida Sans" w:hAnsi="Lucida Sans" w:cs="Microsoft Sans Serif"/>
                <w:sz w:val="18"/>
                <w:szCs w:val="18"/>
              </w:rPr>
            </w:pPr>
            <w:r>
              <w:rPr>
                <w:rFonts w:ascii="Lucida Sans" w:hAnsi="Lucida Sans" w:cs="Microsoft Sans Serif"/>
                <w:sz w:val="18"/>
                <w:szCs w:val="18"/>
              </w:rPr>
              <w:t>(max. 6 uur/dag, 40</w:t>
            </w:r>
            <w:r w:rsidR="00DE046A">
              <w:rPr>
                <w:rFonts w:ascii="Lucida Sans" w:hAnsi="Lucida Sans" w:cs="Microsoft Sans Serif"/>
                <w:sz w:val="18"/>
                <w:szCs w:val="18"/>
              </w:rPr>
              <w:t xml:space="preserve"> uur</w:t>
            </w:r>
            <w:r>
              <w:rPr>
                <w:rFonts w:ascii="Lucida Sans" w:hAnsi="Lucida Sans" w:cs="Microsoft Sans Serif"/>
                <w:sz w:val="18"/>
                <w:szCs w:val="18"/>
              </w:rPr>
              <w:t>/congres)</w:t>
            </w:r>
          </w:p>
        </w:tc>
        <w:tc>
          <w:tcPr>
            <w:tcW w:w="5897" w:type="dxa"/>
            <w:gridSpan w:val="6"/>
            <w:tcBorders>
              <w:top w:val="nil"/>
              <w:left w:val="nil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4549F" w14:textId="77DE5F68" w:rsidR="008365FA" w:rsidRPr="00384A3D" w:rsidRDefault="00C459F3" w:rsidP="00C54720">
            <w:pPr>
              <w:spacing w:line="360" w:lineRule="auto"/>
              <w:rPr>
                <w:rFonts w:ascii="Lucida Sans" w:hAnsi="Lucida Sans" w:cs="Microsoft Sans Serif"/>
                <w:sz w:val="18"/>
                <w:szCs w:val="18"/>
              </w:rPr>
            </w:pPr>
            <w:r w:rsidRPr="00384A3D">
              <w:rPr>
                <w:rFonts w:ascii="Lucida Sans" w:hAnsi="Lucida Sans" w:cs="Microsoft Sans Serif"/>
                <w:b/>
                <w:sz w:val="18"/>
                <w:szCs w:val="18"/>
              </w:rPr>
              <w:t>Totaal</w:t>
            </w:r>
            <w:r w:rsidRPr="00384A3D">
              <w:rPr>
                <w:rFonts w:ascii="Lucida Sans" w:hAnsi="Lucida Sans" w:cs="Microsoft Sans Serif"/>
                <w:sz w:val="18"/>
                <w:szCs w:val="18"/>
              </w:rPr>
              <w:t>: …… uur</w:t>
            </w:r>
          </w:p>
        </w:tc>
      </w:tr>
      <w:tr w:rsidR="00384A3D" w:rsidRPr="00B94019" w14:paraId="29F8B1CB" w14:textId="77777777" w:rsidTr="00D62B3C">
        <w:tc>
          <w:tcPr>
            <w:tcW w:w="4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BBAFB" w14:textId="77777777" w:rsidR="00384A3D" w:rsidRPr="00B94019" w:rsidRDefault="00384A3D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5.</w:t>
            </w:r>
          </w:p>
        </w:tc>
        <w:tc>
          <w:tcPr>
            <w:tcW w:w="3525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0FEE8" w14:textId="77777777" w:rsidR="00384A3D" w:rsidRPr="00B94019" w:rsidRDefault="00384A3D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Programma met tijdsindeling</w:t>
            </w:r>
          </w:p>
        </w:tc>
        <w:tc>
          <w:tcPr>
            <w:tcW w:w="5897" w:type="dxa"/>
            <w:gridSpan w:val="6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00551" w14:textId="77777777" w:rsidR="00384A3D" w:rsidRPr="00B94019" w:rsidRDefault="00384A3D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b/>
                <w:sz w:val="18"/>
                <w:szCs w:val="18"/>
              </w:rPr>
              <w:t>BIJLAGE</w:t>
            </w:r>
            <w:r w:rsidRPr="00B94019">
              <w:rPr>
                <w:rFonts w:ascii="Lucida Sans" w:hAnsi="Lucida Sans" w:cs="Microsoft Sans Serif"/>
                <w:sz w:val="18"/>
                <w:szCs w:val="18"/>
              </w:rPr>
              <w:t xml:space="preserve"> toevoegen</w:t>
            </w:r>
          </w:p>
        </w:tc>
      </w:tr>
      <w:tr w:rsidR="00384A3D" w:rsidRPr="00B94019" w14:paraId="73325FFF" w14:textId="77777777" w:rsidTr="00D62B3C">
        <w:tc>
          <w:tcPr>
            <w:tcW w:w="4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98985" w14:textId="77777777" w:rsidR="00384A3D" w:rsidRPr="00B94019" w:rsidRDefault="00384A3D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6.</w:t>
            </w:r>
          </w:p>
        </w:tc>
        <w:tc>
          <w:tcPr>
            <w:tcW w:w="3525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D85D1" w14:textId="77777777" w:rsidR="00384A3D" w:rsidRPr="00B94019" w:rsidRDefault="00384A3D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Website congres</w:t>
            </w:r>
          </w:p>
        </w:tc>
        <w:tc>
          <w:tcPr>
            <w:tcW w:w="5897" w:type="dxa"/>
            <w:gridSpan w:val="6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355E0" w14:textId="1C66D345" w:rsidR="00384A3D" w:rsidRPr="00B94019" w:rsidRDefault="00384A3D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</w:tc>
      </w:tr>
      <w:tr w:rsidR="00384A3D" w:rsidRPr="00B94019" w14:paraId="6C1A3A06" w14:textId="77777777" w:rsidTr="00D62B3C">
        <w:tc>
          <w:tcPr>
            <w:tcW w:w="4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9A083" w14:textId="77777777" w:rsidR="00384A3D" w:rsidRPr="00B94019" w:rsidRDefault="00384A3D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7.</w:t>
            </w:r>
          </w:p>
        </w:tc>
        <w:tc>
          <w:tcPr>
            <w:tcW w:w="3525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FAA91" w14:textId="77777777" w:rsidR="00384A3D" w:rsidRPr="00B94019" w:rsidRDefault="00384A3D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 xml:space="preserve">Congresorganisatie </w:t>
            </w:r>
          </w:p>
        </w:tc>
        <w:tc>
          <w:tcPr>
            <w:tcW w:w="5897" w:type="dxa"/>
            <w:gridSpan w:val="6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F4295" w14:textId="77777777" w:rsidR="00384A3D" w:rsidRPr="00B94019" w:rsidRDefault="00384A3D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</w:tc>
      </w:tr>
      <w:tr w:rsidR="007B63B7" w:rsidRPr="00B94019" w14:paraId="2FB3077F" w14:textId="77777777" w:rsidTr="007415EF">
        <w:trPr>
          <w:trHeight w:val="359"/>
        </w:trPr>
        <w:tc>
          <w:tcPr>
            <w:tcW w:w="491" w:type="dxa"/>
            <w:vMerge w:val="restart"/>
            <w:tcBorders>
              <w:top w:val="nil"/>
              <w:left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0E799" w14:textId="77777777" w:rsidR="00EC64E2" w:rsidRPr="00B94019" w:rsidRDefault="00EC64E2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8.</w:t>
            </w:r>
          </w:p>
        </w:tc>
        <w:tc>
          <w:tcPr>
            <w:tcW w:w="3525" w:type="dxa"/>
            <w:vMerge w:val="restart"/>
            <w:tcBorders>
              <w:top w:val="nil"/>
              <w:left w:val="nil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1B652" w14:textId="77777777" w:rsidR="00EC64E2" w:rsidRPr="00B94019" w:rsidRDefault="00EC64E2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Competenties</w:t>
            </w:r>
          </w:p>
          <w:p w14:paraId="0E2C242F" w14:textId="77777777" w:rsidR="00EC64E2" w:rsidRPr="00B94019" w:rsidRDefault="00EC64E2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  <w:p w14:paraId="4E74E1FC" w14:textId="77777777" w:rsidR="00EC64E2" w:rsidRPr="00384A3D" w:rsidRDefault="00EC64E2" w:rsidP="00384A3D">
            <w:pPr>
              <w:pStyle w:val="Lijstalinea"/>
              <w:numPr>
                <w:ilvl w:val="0"/>
                <w:numId w:val="3"/>
              </w:numPr>
              <w:rPr>
                <w:rFonts w:ascii="Lucida Sans" w:hAnsi="Lucida Sans" w:cs="Microsoft Sans Serif"/>
                <w:sz w:val="18"/>
                <w:szCs w:val="18"/>
              </w:rPr>
            </w:pPr>
            <w:r>
              <w:rPr>
                <w:rFonts w:ascii="Lucida Sans" w:hAnsi="Lucida Sans" w:cs="Microsoft Sans Serif"/>
                <w:sz w:val="18"/>
                <w:szCs w:val="18"/>
              </w:rPr>
              <w:t>V</w:t>
            </w:r>
            <w:r w:rsidRPr="00384A3D">
              <w:rPr>
                <w:rFonts w:ascii="Lucida Sans" w:hAnsi="Lucida Sans" w:cs="Microsoft Sans Serif"/>
                <w:sz w:val="18"/>
                <w:szCs w:val="18"/>
              </w:rPr>
              <w:t xml:space="preserve">ink percentages van maximaal </w:t>
            </w:r>
            <w:r w:rsidRPr="00EC64E2">
              <w:rPr>
                <w:rFonts w:ascii="Lucida Sans" w:hAnsi="Lucida Sans" w:cs="Microsoft Sans Serif"/>
                <w:b/>
                <w:sz w:val="18"/>
                <w:szCs w:val="18"/>
              </w:rPr>
              <w:t>drie</w:t>
            </w:r>
            <w:r w:rsidRPr="00384A3D">
              <w:rPr>
                <w:rFonts w:ascii="Lucida Sans" w:hAnsi="Lucida Sans" w:cs="Microsoft Sans Serif"/>
                <w:sz w:val="18"/>
                <w:szCs w:val="18"/>
              </w:rPr>
              <w:t xml:space="preserve"> competenties </w:t>
            </w:r>
            <w:r>
              <w:rPr>
                <w:rFonts w:ascii="Lucida Sans" w:hAnsi="Lucida Sans" w:cs="Microsoft Sans Serif"/>
                <w:sz w:val="18"/>
                <w:szCs w:val="18"/>
              </w:rPr>
              <w:t>aan.</w:t>
            </w:r>
          </w:p>
          <w:p w14:paraId="750E709E" w14:textId="77777777" w:rsidR="00EC64E2" w:rsidRPr="00B94019" w:rsidRDefault="00EC64E2" w:rsidP="00384A3D">
            <w:pPr>
              <w:pStyle w:val="Lijstalinea"/>
              <w:numPr>
                <w:ilvl w:val="0"/>
                <w:numId w:val="3"/>
              </w:numPr>
              <w:rPr>
                <w:rFonts w:ascii="Lucida Sans" w:hAnsi="Lucida Sans" w:cs="Microsoft Sans Serif"/>
                <w:sz w:val="18"/>
                <w:szCs w:val="18"/>
              </w:rPr>
            </w:pPr>
            <w:r>
              <w:rPr>
                <w:rFonts w:ascii="Lucida Sans" w:hAnsi="Lucida Sans" w:cs="Microsoft Sans Serif"/>
                <w:sz w:val="18"/>
                <w:szCs w:val="18"/>
              </w:rPr>
              <w:t xml:space="preserve">De </w:t>
            </w:r>
            <w:r w:rsidRPr="00EC64E2">
              <w:rPr>
                <w:rFonts w:ascii="Lucida Sans" w:hAnsi="Lucida Sans" w:cs="Microsoft Sans Serif"/>
                <w:b/>
                <w:sz w:val="18"/>
                <w:szCs w:val="18"/>
              </w:rPr>
              <w:t>som</w:t>
            </w:r>
            <w:r w:rsidRPr="0077691D">
              <w:rPr>
                <w:rFonts w:ascii="Lucida Sans" w:hAnsi="Lucida Sans" w:cs="Microsoft Sans Serif"/>
                <w:sz w:val="18"/>
                <w:szCs w:val="18"/>
              </w:rPr>
              <w:t xml:space="preserve"> van </w:t>
            </w:r>
            <w:r>
              <w:rPr>
                <w:rFonts w:ascii="Lucida Sans" w:hAnsi="Lucida Sans" w:cs="Microsoft Sans Serif"/>
                <w:sz w:val="18"/>
                <w:szCs w:val="18"/>
              </w:rPr>
              <w:t xml:space="preserve">de </w:t>
            </w:r>
            <w:r w:rsidRPr="0077691D">
              <w:rPr>
                <w:rFonts w:ascii="Lucida Sans" w:hAnsi="Lucida Sans" w:cs="Microsoft Sans Serif"/>
                <w:sz w:val="18"/>
                <w:szCs w:val="18"/>
              </w:rPr>
              <w:t>competenties</w:t>
            </w:r>
            <w:r>
              <w:rPr>
                <w:rFonts w:ascii="Lucida Sans" w:hAnsi="Lucida Sans" w:cs="Microsoft Sans Serif"/>
                <w:sz w:val="18"/>
                <w:szCs w:val="18"/>
              </w:rPr>
              <w:t xml:space="preserve"> dient </w:t>
            </w:r>
            <w:r w:rsidRPr="00EC64E2">
              <w:rPr>
                <w:rFonts w:ascii="Lucida Sans" w:hAnsi="Lucida Sans" w:cs="Microsoft Sans Serif"/>
                <w:b/>
                <w:sz w:val="18"/>
                <w:szCs w:val="18"/>
              </w:rPr>
              <w:t>100%</w:t>
            </w:r>
            <w:r>
              <w:rPr>
                <w:rFonts w:ascii="Lucida Sans" w:hAnsi="Lucida Sans" w:cs="Microsoft Sans Serif"/>
                <w:sz w:val="18"/>
                <w:szCs w:val="18"/>
              </w:rPr>
              <w:t xml:space="preserve"> te zijn.</w:t>
            </w:r>
          </w:p>
        </w:tc>
        <w:tc>
          <w:tcPr>
            <w:tcW w:w="303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35B47" w14:textId="77777777" w:rsidR="00EC64E2" w:rsidRPr="00B94019" w:rsidRDefault="00EC64E2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</w:tc>
        <w:tc>
          <w:tcPr>
            <w:tcW w:w="591" w:type="dxa"/>
            <w:tcBorders>
              <w:left w:val="dotted" w:sz="8" w:space="0" w:color="auto"/>
              <w:bottom w:val="dotted" w:sz="8" w:space="0" w:color="auto"/>
            </w:tcBorders>
            <w:vAlign w:val="bottom"/>
          </w:tcPr>
          <w:p w14:paraId="09D192A1" w14:textId="77777777" w:rsidR="00EC64E2" w:rsidRPr="007B63B7" w:rsidRDefault="00EC64E2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b/>
                <w:iCs/>
                <w:sz w:val="14"/>
                <w:szCs w:val="18"/>
              </w:rPr>
            </w:pPr>
            <w:r w:rsidRPr="007B63B7">
              <w:rPr>
                <w:rFonts w:ascii="Lucida Sans" w:hAnsi="Lucida Sans" w:cs="Microsoft Sans Serif"/>
                <w:b/>
                <w:iCs/>
                <w:sz w:val="14"/>
                <w:szCs w:val="18"/>
              </w:rPr>
              <w:t>20%</w:t>
            </w:r>
          </w:p>
        </w:tc>
        <w:tc>
          <w:tcPr>
            <w:tcW w:w="567" w:type="dxa"/>
            <w:tcBorders>
              <w:bottom w:val="dotted" w:sz="8" w:space="0" w:color="auto"/>
            </w:tcBorders>
            <w:vAlign w:val="bottom"/>
          </w:tcPr>
          <w:p w14:paraId="47F2EA2D" w14:textId="77777777" w:rsidR="00EC64E2" w:rsidRPr="007B63B7" w:rsidRDefault="00EC64E2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b/>
                <w:iCs/>
                <w:sz w:val="14"/>
                <w:szCs w:val="18"/>
              </w:rPr>
            </w:pPr>
            <w:r w:rsidRPr="007B63B7">
              <w:rPr>
                <w:rFonts w:ascii="Lucida Sans" w:hAnsi="Lucida Sans" w:cs="Microsoft Sans Serif"/>
                <w:b/>
                <w:iCs/>
                <w:sz w:val="14"/>
                <w:szCs w:val="18"/>
              </w:rPr>
              <w:t>40%</w:t>
            </w:r>
          </w:p>
        </w:tc>
        <w:tc>
          <w:tcPr>
            <w:tcW w:w="567" w:type="dxa"/>
            <w:tcBorders>
              <w:bottom w:val="dotted" w:sz="8" w:space="0" w:color="auto"/>
            </w:tcBorders>
            <w:vAlign w:val="bottom"/>
          </w:tcPr>
          <w:p w14:paraId="4D0EA952" w14:textId="77777777" w:rsidR="00EC64E2" w:rsidRPr="007B63B7" w:rsidRDefault="00EC64E2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b/>
                <w:iCs/>
                <w:sz w:val="14"/>
                <w:szCs w:val="18"/>
              </w:rPr>
            </w:pPr>
            <w:r w:rsidRPr="007B63B7">
              <w:rPr>
                <w:rFonts w:ascii="Lucida Sans" w:hAnsi="Lucida Sans" w:cs="Microsoft Sans Serif"/>
                <w:b/>
                <w:iCs/>
                <w:sz w:val="14"/>
                <w:szCs w:val="18"/>
              </w:rPr>
              <w:t>60%</w:t>
            </w:r>
          </w:p>
        </w:tc>
        <w:tc>
          <w:tcPr>
            <w:tcW w:w="567" w:type="dxa"/>
            <w:tcBorders>
              <w:bottom w:val="dotted" w:sz="8" w:space="0" w:color="auto"/>
            </w:tcBorders>
            <w:vAlign w:val="bottom"/>
          </w:tcPr>
          <w:p w14:paraId="46829AFC" w14:textId="77777777" w:rsidR="00EC64E2" w:rsidRPr="007B63B7" w:rsidRDefault="00EC64E2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b/>
                <w:iCs/>
                <w:sz w:val="14"/>
                <w:szCs w:val="18"/>
              </w:rPr>
            </w:pPr>
            <w:r w:rsidRPr="007B63B7">
              <w:rPr>
                <w:rFonts w:ascii="Lucida Sans" w:hAnsi="Lucida Sans" w:cs="Microsoft Sans Serif"/>
                <w:b/>
                <w:iCs/>
                <w:sz w:val="14"/>
                <w:szCs w:val="18"/>
              </w:rPr>
              <w:t>80%</w:t>
            </w:r>
          </w:p>
        </w:tc>
        <w:tc>
          <w:tcPr>
            <w:tcW w:w="567" w:type="dxa"/>
            <w:tcBorders>
              <w:bottom w:val="dotted" w:sz="8" w:space="0" w:color="auto"/>
              <w:right w:val="dotted" w:sz="8" w:space="0" w:color="auto"/>
            </w:tcBorders>
            <w:vAlign w:val="bottom"/>
          </w:tcPr>
          <w:p w14:paraId="1B809A7A" w14:textId="77777777" w:rsidR="00EC64E2" w:rsidRPr="007B63B7" w:rsidRDefault="00EC64E2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b/>
                <w:iCs/>
                <w:sz w:val="14"/>
                <w:szCs w:val="18"/>
              </w:rPr>
            </w:pPr>
            <w:r w:rsidRPr="007B63B7">
              <w:rPr>
                <w:rFonts w:ascii="Lucida Sans" w:hAnsi="Lucida Sans" w:cs="Microsoft Sans Serif"/>
                <w:b/>
                <w:iCs/>
                <w:sz w:val="14"/>
                <w:szCs w:val="18"/>
              </w:rPr>
              <w:t>100%</w:t>
            </w:r>
          </w:p>
        </w:tc>
      </w:tr>
      <w:tr w:rsidR="007B63B7" w:rsidRPr="00B94019" w14:paraId="37EF864B" w14:textId="77777777" w:rsidTr="007415EF">
        <w:tc>
          <w:tcPr>
            <w:tcW w:w="491" w:type="dxa"/>
            <w:vMerge/>
            <w:tcBorders>
              <w:left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3706D" w14:textId="77777777" w:rsidR="00EC64E2" w:rsidRPr="00B94019" w:rsidRDefault="00EC64E2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</w:tc>
        <w:tc>
          <w:tcPr>
            <w:tcW w:w="3525" w:type="dxa"/>
            <w:vMerge/>
            <w:tcBorders>
              <w:left w:val="nil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CBE8C" w14:textId="77777777" w:rsidR="00EC64E2" w:rsidRPr="0077691D" w:rsidRDefault="00EC64E2" w:rsidP="00384A3D">
            <w:pPr>
              <w:pStyle w:val="Lijstalinea"/>
              <w:numPr>
                <w:ilvl w:val="0"/>
                <w:numId w:val="3"/>
              </w:numPr>
              <w:rPr>
                <w:rFonts w:ascii="Lucida Sans" w:hAnsi="Lucida Sans"/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6B624" w14:textId="77777777" w:rsidR="00EC64E2" w:rsidRPr="00B94019" w:rsidRDefault="00EC64E2" w:rsidP="009476AB">
            <w:pPr>
              <w:spacing w:before="40"/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Medisch handelen</w:t>
            </w:r>
          </w:p>
        </w:tc>
        <w:tc>
          <w:tcPr>
            <w:tcW w:w="591" w:type="dxa"/>
            <w:tcBorders>
              <w:left w:val="dotted" w:sz="8" w:space="0" w:color="auto"/>
            </w:tcBorders>
            <w:vAlign w:val="bottom"/>
          </w:tcPr>
          <w:p w14:paraId="30162CCE" w14:textId="77777777" w:rsidR="00EC64E2" w:rsidRPr="008635A8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iCs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290904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76AB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bottom"/>
          </w:tcPr>
          <w:p w14:paraId="5DC1AC16" w14:textId="77777777" w:rsidR="00EC64E2" w:rsidRPr="008635A8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iCs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1394929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bottom"/>
          </w:tcPr>
          <w:p w14:paraId="69F3A55A" w14:textId="77777777" w:rsidR="00EC64E2" w:rsidRPr="008635A8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iCs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1847240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bottom"/>
          </w:tcPr>
          <w:p w14:paraId="431B53F9" w14:textId="77777777" w:rsidR="00EC64E2" w:rsidRPr="008635A8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iCs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1221634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right w:val="dotted" w:sz="8" w:space="0" w:color="auto"/>
            </w:tcBorders>
            <w:vAlign w:val="bottom"/>
          </w:tcPr>
          <w:p w14:paraId="0A714EFA" w14:textId="77777777" w:rsidR="00EC64E2" w:rsidRPr="008635A8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iCs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830754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3B7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63B7" w:rsidRPr="00B94019" w14:paraId="0A489FD9" w14:textId="77777777" w:rsidTr="007415EF">
        <w:tc>
          <w:tcPr>
            <w:tcW w:w="491" w:type="dxa"/>
            <w:vMerge/>
            <w:tcBorders>
              <w:left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FAAEF" w14:textId="77777777" w:rsidR="00EC64E2" w:rsidRPr="00B94019" w:rsidRDefault="00EC64E2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</w:tc>
        <w:tc>
          <w:tcPr>
            <w:tcW w:w="3525" w:type="dxa"/>
            <w:vMerge/>
            <w:tcBorders>
              <w:left w:val="nil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D7BCD" w14:textId="77777777" w:rsidR="00EC64E2" w:rsidRPr="00B94019" w:rsidRDefault="00EC64E2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32D61" w14:textId="77777777" w:rsidR="00EC64E2" w:rsidRPr="00B94019" w:rsidRDefault="00EC64E2" w:rsidP="009476AB">
            <w:pPr>
              <w:spacing w:before="40"/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Communicatie</w:t>
            </w:r>
          </w:p>
        </w:tc>
        <w:tc>
          <w:tcPr>
            <w:tcW w:w="591" w:type="dxa"/>
            <w:tcBorders>
              <w:left w:val="dotted" w:sz="8" w:space="0" w:color="auto"/>
            </w:tcBorders>
            <w:vAlign w:val="bottom"/>
          </w:tcPr>
          <w:p w14:paraId="0940CE24" w14:textId="77777777" w:rsidR="00EC64E2" w:rsidRPr="008635A8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iCs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1225218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bottom"/>
          </w:tcPr>
          <w:p w14:paraId="1630DDC6" w14:textId="77777777" w:rsidR="00EC64E2" w:rsidRPr="008635A8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iCs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1808428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bottom"/>
          </w:tcPr>
          <w:p w14:paraId="6BB8AC39" w14:textId="70F0D91D" w:rsidR="00EC64E2" w:rsidRPr="008635A8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iCs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462818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946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bottom"/>
          </w:tcPr>
          <w:p w14:paraId="26B408DC" w14:textId="77777777" w:rsidR="00EC64E2" w:rsidRPr="008635A8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iCs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1332870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right w:val="dotted" w:sz="8" w:space="0" w:color="auto"/>
            </w:tcBorders>
            <w:vAlign w:val="bottom"/>
          </w:tcPr>
          <w:p w14:paraId="63C4A707" w14:textId="77777777" w:rsidR="00EC64E2" w:rsidRPr="008635A8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iCs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157807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63B7" w:rsidRPr="00B94019" w14:paraId="04EEC84F" w14:textId="77777777" w:rsidTr="007415EF">
        <w:tc>
          <w:tcPr>
            <w:tcW w:w="491" w:type="dxa"/>
            <w:vMerge/>
            <w:tcBorders>
              <w:left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8F551" w14:textId="77777777" w:rsidR="00EC64E2" w:rsidRPr="00B94019" w:rsidRDefault="00EC64E2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</w:tc>
        <w:tc>
          <w:tcPr>
            <w:tcW w:w="3525" w:type="dxa"/>
            <w:vMerge/>
            <w:tcBorders>
              <w:left w:val="nil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7E1B9" w14:textId="77777777" w:rsidR="00EC64E2" w:rsidRPr="00B94019" w:rsidRDefault="00EC64E2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B19A6" w14:textId="77777777" w:rsidR="00EC64E2" w:rsidRPr="00B94019" w:rsidRDefault="00EC64E2" w:rsidP="007B63B7">
            <w:pPr>
              <w:spacing w:before="40"/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Samenwerking</w:t>
            </w:r>
          </w:p>
        </w:tc>
        <w:tc>
          <w:tcPr>
            <w:tcW w:w="591" w:type="dxa"/>
            <w:tcBorders>
              <w:left w:val="dotted" w:sz="8" w:space="0" w:color="auto"/>
            </w:tcBorders>
            <w:vAlign w:val="bottom"/>
          </w:tcPr>
          <w:p w14:paraId="4493CBEC" w14:textId="6BD15C8C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114381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946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bottom"/>
          </w:tcPr>
          <w:p w14:paraId="7503012C" w14:textId="77777777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976688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bottom"/>
          </w:tcPr>
          <w:p w14:paraId="0F50F4D1" w14:textId="77777777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1487129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bottom"/>
          </w:tcPr>
          <w:p w14:paraId="2FCCA4E8" w14:textId="77777777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175587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right w:val="dotted" w:sz="8" w:space="0" w:color="auto"/>
            </w:tcBorders>
            <w:vAlign w:val="bottom"/>
          </w:tcPr>
          <w:p w14:paraId="58DF2DD9" w14:textId="77777777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1186563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63B7" w:rsidRPr="00B94019" w14:paraId="6E87FB16" w14:textId="77777777" w:rsidTr="007415EF">
        <w:tc>
          <w:tcPr>
            <w:tcW w:w="491" w:type="dxa"/>
            <w:vMerge/>
            <w:tcBorders>
              <w:left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73672" w14:textId="77777777" w:rsidR="00EC64E2" w:rsidRPr="00B94019" w:rsidRDefault="00EC64E2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</w:tc>
        <w:tc>
          <w:tcPr>
            <w:tcW w:w="3525" w:type="dxa"/>
            <w:vMerge/>
            <w:tcBorders>
              <w:left w:val="nil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092A5" w14:textId="77777777" w:rsidR="00EC64E2" w:rsidRPr="00B94019" w:rsidRDefault="00EC64E2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6BEF9" w14:textId="77777777" w:rsidR="00EC64E2" w:rsidRPr="00B94019" w:rsidRDefault="00EC64E2" w:rsidP="007B63B7">
            <w:pPr>
              <w:spacing w:before="40"/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Organisatie en financiering</w:t>
            </w:r>
          </w:p>
        </w:tc>
        <w:tc>
          <w:tcPr>
            <w:tcW w:w="591" w:type="dxa"/>
            <w:tcBorders>
              <w:left w:val="dotted" w:sz="8" w:space="0" w:color="auto"/>
            </w:tcBorders>
            <w:vAlign w:val="bottom"/>
          </w:tcPr>
          <w:p w14:paraId="5E193A2F" w14:textId="77777777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9028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bottom"/>
          </w:tcPr>
          <w:p w14:paraId="08DA1437" w14:textId="77777777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859196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bottom"/>
          </w:tcPr>
          <w:p w14:paraId="31462E1D" w14:textId="77777777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915369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bottom"/>
          </w:tcPr>
          <w:p w14:paraId="6C63E7D9" w14:textId="77777777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9467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right w:val="dotted" w:sz="8" w:space="0" w:color="auto"/>
            </w:tcBorders>
            <w:vAlign w:val="bottom"/>
          </w:tcPr>
          <w:p w14:paraId="4FC25D74" w14:textId="77777777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481665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3B7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63B7" w:rsidRPr="00B94019" w14:paraId="60A72538" w14:textId="77777777" w:rsidTr="007415EF">
        <w:tc>
          <w:tcPr>
            <w:tcW w:w="491" w:type="dxa"/>
            <w:vMerge/>
            <w:tcBorders>
              <w:left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873EC" w14:textId="77777777" w:rsidR="00EC64E2" w:rsidRPr="00B94019" w:rsidRDefault="00EC64E2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</w:tc>
        <w:tc>
          <w:tcPr>
            <w:tcW w:w="3525" w:type="dxa"/>
            <w:vMerge/>
            <w:tcBorders>
              <w:left w:val="nil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42B88" w14:textId="77777777" w:rsidR="00EC64E2" w:rsidRPr="00B94019" w:rsidRDefault="00EC64E2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6D18D" w14:textId="77777777" w:rsidR="00EC64E2" w:rsidRPr="00B94019" w:rsidRDefault="00EC64E2" w:rsidP="007B63B7">
            <w:pPr>
              <w:spacing w:before="40"/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Maatsch. handelen en preventie</w:t>
            </w:r>
          </w:p>
        </w:tc>
        <w:tc>
          <w:tcPr>
            <w:tcW w:w="591" w:type="dxa"/>
            <w:tcBorders>
              <w:left w:val="dotted" w:sz="8" w:space="0" w:color="auto"/>
            </w:tcBorders>
            <w:vAlign w:val="bottom"/>
          </w:tcPr>
          <w:p w14:paraId="2DE20390" w14:textId="77777777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976213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bottom"/>
          </w:tcPr>
          <w:p w14:paraId="52AF702C" w14:textId="6818704B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366256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946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bottom"/>
          </w:tcPr>
          <w:p w14:paraId="2F6F1F0D" w14:textId="77777777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641008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bottom"/>
          </w:tcPr>
          <w:p w14:paraId="5507121C" w14:textId="77777777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487683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right w:val="dotted" w:sz="8" w:space="0" w:color="auto"/>
            </w:tcBorders>
            <w:vAlign w:val="bottom"/>
          </w:tcPr>
          <w:p w14:paraId="0B4E9497" w14:textId="77777777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1738356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63B7" w:rsidRPr="00B94019" w14:paraId="663C0FF3" w14:textId="77777777" w:rsidTr="007415EF">
        <w:tc>
          <w:tcPr>
            <w:tcW w:w="491" w:type="dxa"/>
            <w:vMerge/>
            <w:tcBorders>
              <w:left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BB04F" w14:textId="77777777" w:rsidR="00EC64E2" w:rsidRPr="00B94019" w:rsidRDefault="00EC64E2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</w:tc>
        <w:tc>
          <w:tcPr>
            <w:tcW w:w="3525" w:type="dxa"/>
            <w:vMerge/>
            <w:tcBorders>
              <w:left w:val="nil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78DCD" w14:textId="77777777" w:rsidR="00EC64E2" w:rsidRPr="00B94019" w:rsidRDefault="00EC64E2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80024" w14:textId="77777777" w:rsidR="00EC64E2" w:rsidRPr="00B94019" w:rsidRDefault="00EC64E2" w:rsidP="009476AB">
            <w:pPr>
              <w:spacing w:before="40"/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Kennis en wetenschap</w:t>
            </w:r>
          </w:p>
        </w:tc>
        <w:tc>
          <w:tcPr>
            <w:tcW w:w="591" w:type="dxa"/>
            <w:tcBorders>
              <w:left w:val="dotted" w:sz="8" w:space="0" w:color="auto"/>
            </w:tcBorders>
            <w:vAlign w:val="bottom"/>
          </w:tcPr>
          <w:p w14:paraId="64BA128F" w14:textId="77777777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67727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bottom"/>
          </w:tcPr>
          <w:p w14:paraId="5166DB9A" w14:textId="77777777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10119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bottom"/>
          </w:tcPr>
          <w:p w14:paraId="7203931C" w14:textId="77777777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709072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bottom"/>
          </w:tcPr>
          <w:p w14:paraId="0E2F9628" w14:textId="77777777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1644575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right w:val="dotted" w:sz="8" w:space="0" w:color="auto"/>
            </w:tcBorders>
            <w:vAlign w:val="bottom"/>
          </w:tcPr>
          <w:p w14:paraId="52A02F1B" w14:textId="77777777" w:rsidR="00EC64E2" w:rsidRPr="00B94019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1312632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63B7" w:rsidRPr="00B94019" w14:paraId="66B0B595" w14:textId="77777777" w:rsidTr="007415EF">
        <w:tc>
          <w:tcPr>
            <w:tcW w:w="491" w:type="dxa"/>
            <w:vMerge/>
            <w:tcBorders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CC1C2" w14:textId="77777777" w:rsidR="00EC64E2" w:rsidRPr="00B94019" w:rsidRDefault="00EC64E2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</w:tc>
        <w:tc>
          <w:tcPr>
            <w:tcW w:w="3525" w:type="dxa"/>
            <w:vMerge/>
            <w:tcBorders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1F935" w14:textId="77777777" w:rsidR="00EC64E2" w:rsidRPr="00B94019" w:rsidRDefault="00EC64E2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dotted" w:sz="8" w:space="0" w:color="auto"/>
              <w:left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235E7" w14:textId="77777777" w:rsidR="00EC64E2" w:rsidRPr="00B94019" w:rsidRDefault="00EC64E2" w:rsidP="007B63B7">
            <w:pPr>
              <w:spacing w:before="40"/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Professionaliteit en kwaliteit</w:t>
            </w:r>
          </w:p>
        </w:tc>
        <w:tc>
          <w:tcPr>
            <w:tcW w:w="591" w:type="dxa"/>
            <w:tcBorders>
              <w:left w:val="dotted" w:sz="8" w:space="0" w:color="auto"/>
              <w:bottom w:val="dotted" w:sz="8" w:space="0" w:color="auto"/>
            </w:tcBorders>
            <w:vAlign w:val="bottom"/>
          </w:tcPr>
          <w:p w14:paraId="3D7ABBFB" w14:textId="77777777" w:rsidR="00EC64E2" w:rsidRPr="00851F60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iCs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2051030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bottom w:val="dotted" w:sz="8" w:space="0" w:color="auto"/>
            </w:tcBorders>
            <w:vAlign w:val="bottom"/>
          </w:tcPr>
          <w:p w14:paraId="288A5697" w14:textId="77777777" w:rsidR="00EC64E2" w:rsidRPr="00851F60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iCs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1509565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bottom w:val="dotted" w:sz="8" w:space="0" w:color="auto"/>
            </w:tcBorders>
            <w:vAlign w:val="bottom"/>
          </w:tcPr>
          <w:p w14:paraId="5E28A07E" w14:textId="77777777" w:rsidR="00EC64E2" w:rsidRPr="00851F60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iCs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2023822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bottom w:val="dotted" w:sz="8" w:space="0" w:color="auto"/>
            </w:tcBorders>
            <w:vAlign w:val="bottom"/>
          </w:tcPr>
          <w:p w14:paraId="57A1E01B" w14:textId="77777777" w:rsidR="00EC64E2" w:rsidRPr="00851F60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iCs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70213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bottom w:val="dotted" w:sz="8" w:space="0" w:color="auto"/>
              <w:right w:val="dotted" w:sz="8" w:space="0" w:color="auto"/>
            </w:tcBorders>
            <w:vAlign w:val="bottom"/>
          </w:tcPr>
          <w:p w14:paraId="781F5FF2" w14:textId="77777777" w:rsidR="00EC64E2" w:rsidRPr="00851F60" w:rsidRDefault="00000000" w:rsidP="009476AB">
            <w:pPr>
              <w:tabs>
                <w:tab w:val="left" w:pos="855"/>
                <w:tab w:val="left" w:pos="1822"/>
              </w:tabs>
              <w:spacing w:line="180" w:lineRule="exact"/>
              <w:jc w:val="center"/>
              <w:rPr>
                <w:rFonts w:ascii="Lucida Sans" w:hAnsi="Lucida Sans" w:cs="Microsoft Sans Serif"/>
                <w:iCs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1977639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CC6403" w:rsidRPr="00B94019" w14:paraId="2017C98F" w14:textId="77777777" w:rsidTr="00D62B3C">
        <w:trPr>
          <w:trHeight w:val="3959"/>
        </w:trPr>
        <w:tc>
          <w:tcPr>
            <w:tcW w:w="49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2F9E9" w14:textId="77777777" w:rsidR="00CC6403" w:rsidRPr="00B94019" w:rsidRDefault="00CC6403" w:rsidP="00623019">
            <w:pPr>
              <w:rPr>
                <w:rFonts w:ascii="Lucida Sans" w:hAnsi="Lucida Sans" w:cs="Microsoft Sans Serif"/>
                <w:sz w:val="18"/>
                <w:szCs w:val="18"/>
              </w:rPr>
            </w:pPr>
            <w:r w:rsidRPr="00B94019">
              <w:rPr>
                <w:rFonts w:ascii="Lucida Sans" w:hAnsi="Lucida Sans" w:cs="Microsoft Sans Serif"/>
                <w:sz w:val="18"/>
                <w:szCs w:val="18"/>
              </w:rPr>
              <w:t>9.</w:t>
            </w:r>
          </w:p>
        </w:tc>
        <w:tc>
          <w:tcPr>
            <w:tcW w:w="3525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A1EE2" w14:textId="77777777" w:rsidR="00CC6403" w:rsidRDefault="00CC6403" w:rsidP="00CC6403">
            <w:pPr>
              <w:rPr>
                <w:rFonts w:ascii="Lucida Sans" w:hAnsi="Lucida Sans" w:cs="Microsoft Sans Serif"/>
                <w:sz w:val="18"/>
                <w:szCs w:val="18"/>
              </w:rPr>
            </w:pPr>
            <w:r>
              <w:rPr>
                <w:rFonts w:ascii="Lucida Sans" w:hAnsi="Lucida Sans" w:cs="Microsoft Sans Serif"/>
                <w:sz w:val="18"/>
                <w:szCs w:val="18"/>
              </w:rPr>
              <w:t xml:space="preserve">Aandachtsgebied(en) </w:t>
            </w:r>
          </w:p>
          <w:p w14:paraId="4AB48438" w14:textId="77777777" w:rsidR="00746888" w:rsidRDefault="00746888" w:rsidP="00CC6403">
            <w:pPr>
              <w:rPr>
                <w:rFonts w:ascii="Lucida Sans" w:hAnsi="Lucida Sans" w:cs="Microsoft Sans Serif"/>
                <w:sz w:val="18"/>
                <w:szCs w:val="18"/>
              </w:rPr>
            </w:pPr>
          </w:p>
          <w:p w14:paraId="636FA9A1" w14:textId="77777777" w:rsidR="00CC6403" w:rsidRPr="00B94019" w:rsidRDefault="00CC6403" w:rsidP="00CC6403">
            <w:pPr>
              <w:rPr>
                <w:rFonts w:ascii="Lucida Sans" w:hAnsi="Lucida Sans" w:cs="Microsoft Sans Serif"/>
                <w:sz w:val="18"/>
                <w:szCs w:val="18"/>
              </w:rPr>
            </w:pPr>
            <w:r>
              <w:rPr>
                <w:rFonts w:ascii="Lucida Sans" w:hAnsi="Lucida Sans" w:cs="Microsoft Sans Serif"/>
                <w:i/>
                <w:sz w:val="18"/>
                <w:szCs w:val="18"/>
              </w:rPr>
              <w:t>(maximaal</w:t>
            </w:r>
            <w:r w:rsidRPr="00B94019">
              <w:rPr>
                <w:rFonts w:ascii="Lucida Sans" w:hAnsi="Lucida Sans" w:cs="Microsoft Sans Serif"/>
                <w:i/>
                <w:sz w:val="18"/>
                <w:szCs w:val="18"/>
              </w:rPr>
              <w:t xml:space="preserve"> </w:t>
            </w:r>
            <w:r w:rsidRPr="00384A3D">
              <w:rPr>
                <w:rFonts w:ascii="Lucida Sans" w:hAnsi="Lucida Sans" w:cs="Microsoft Sans Serif"/>
                <w:b/>
                <w:i/>
                <w:sz w:val="18"/>
                <w:szCs w:val="18"/>
              </w:rPr>
              <w:t>3</w:t>
            </w:r>
            <w:r>
              <w:rPr>
                <w:rFonts w:ascii="Lucida Sans" w:hAnsi="Lucida Sans" w:cs="Microsoft Sans Serif"/>
                <w:i/>
                <w:sz w:val="18"/>
                <w:szCs w:val="18"/>
              </w:rPr>
              <w:t xml:space="preserve"> aankruisen</w:t>
            </w:r>
            <w:r w:rsidRPr="00B94019">
              <w:rPr>
                <w:rFonts w:ascii="Lucida Sans" w:hAnsi="Lucida Sans" w:cs="Microsoft Sans Serif"/>
                <w:i/>
                <w:sz w:val="18"/>
                <w:szCs w:val="18"/>
              </w:rPr>
              <w:t>)</w:t>
            </w:r>
          </w:p>
        </w:tc>
        <w:tc>
          <w:tcPr>
            <w:tcW w:w="5897" w:type="dxa"/>
            <w:gridSpan w:val="6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307A7" w14:textId="77777777" w:rsidR="00E8272D" w:rsidRPr="0067030F" w:rsidRDefault="00000000" w:rsidP="00CC6403">
            <w:pPr>
              <w:rPr>
                <w:rFonts w:ascii="Lucida Sans" w:hAnsi="Lucida Sans"/>
                <w:i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109968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403" w:rsidRPr="0067030F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  <w:r w:rsidR="00CC6403" w:rsidRPr="0067030F">
              <w:rPr>
                <w:rFonts w:ascii="Lucida Sans" w:hAnsi="Lucida Sans"/>
                <w:i/>
                <w:sz w:val="18"/>
                <w:szCs w:val="18"/>
              </w:rPr>
              <w:t xml:space="preserve"> </w:t>
            </w:r>
            <w:r w:rsidR="00E8272D" w:rsidRPr="0067030F">
              <w:rPr>
                <w:rFonts w:ascii="Lucida Sans" w:hAnsi="Lucida Sans"/>
                <w:i/>
                <w:sz w:val="18"/>
                <w:szCs w:val="18"/>
              </w:rPr>
              <w:t>Algemene neurologie</w:t>
            </w:r>
          </w:p>
          <w:p w14:paraId="4DCB640C" w14:textId="3B174960" w:rsidR="00CC6403" w:rsidRPr="0067030F" w:rsidRDefault="00000000" w:rsidP="00CC6403">
            <w:pPr>
              <w:rPr>
                <w:rFonts w:ascii="Lucida Sans" w:hAnsi="Lucida Sans"/>
                <w:i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546490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30F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  <w:r w:rsidR="00C60B95" w:rsidRPr="0067030F">
              <w:rPr>
                <w:rFonts w:ascii="Lucida Sans" w:hAnsi="Lucida Sans" w:cs="Microsoft Sans Serif"/>
                <w:i/>
                <w:sz w:val="18"/>
                <w:szCs w:val="18"/>
              </w:rPr>
              <w:t xml:space="preserve"> </w:t>
            </w:r>
            <w:r w:rsidR="00CC6403" w:rsidRPr="0067030F">
              <w:rPr>
                <w:rFonts w:ascii="Lucida Sans" w:hAnsi="Lucida Sans"/>
                <w:i/>
                <w:sz w:val="18"/>
                <w:szCs w:val="18"/>
              </w:rPr>
              <w:t>Bewegingsstoornissen (incl. Parkinson)</w:t>
            </w:r>
          </w:p>
          <w:p w14:paraId="0E54AC3A" w14:textId="5FB27509" w:rsidR="00C60B95" w:rsidRPr="0067030F" w:rsidRDefault="00000000" w:rsidP="00C60B95">
            <w:pPr>
              <w:rPr>
                <w:rFonts w:ascii="Lucida Sans" w:hAnsi="Lucida Sans" w:cs="Microsoft Sans Serif"/>
                <w:i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1939483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B95" w:rsidRPr="0067030F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  <w:r w:rsidR="00C60B95" w:rsidRPr="0067030F">
              <w:rPr>
                <w:rFonts w:ascii="Lucida Sans" w:hAnsi="Lucida Sans" w:cs="Microsoft Sans Serif"/>
                <w:i/>
                <w:sz w:val="18"/>
                <w:szCs w:val="18"/>
              </w:rPr>
              <w:t xml:space="preserve"> Cognitieve neurologie (incl. dementie)</w:t>
            </w:r>
          </w:p>
          <w:p w14:paraId="0ECA030B" w14:textId="77777777" w:rsidR="00CC6403" w:rsidRPr="0067030F" w:rsidRDefault="00000000" w:rsidP="00CC6403">
            <w:pPr>
              <w:rPr>
                <w:rFonts w:ascii="Lucida Sans" w:hAnsi="Lucida Sans" w:cs="Microsoft Sans Serif"/>
                <w:i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1146007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403" w:rsidRPr="0067030F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  <w:r w:rsidR="00CC6403" w:rsidRPr="0067030F">
              <w:rPr>
                <w:rFonts w:ascii="Lucida Sans" w:hAnsi="Lucida Sans"/>
                <w:i/>
                <w:sz w:val="18"/>
                <w:szCs w:val="18"/>
              </w:rPr>
              <w:t xml:space="preserve"> Epilepsie</w:t>
            </w:r>
          </w:p>
          <w:p w14:paraId="0FA37505" w14:textId="77777777" w:rsidR="00CC6403" w:rsidRPr="0067030F" w:rsidRDefault="00000000" w:rsidP="00CC6403">
            <w:pPr>
              <w:rPr>
                <w:rFonts w:ascii="Lucida Sans" w:hAnsi="Lucida Sans" w:cs="Microsoft Sans Serif"/>
                <w:i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367260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403" w:rsidRPr="0067030F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  <w:r w:rsidR="00CC6403" w:rsidRPr="0067030F">
              <w:rPr>
                <w:rFonts w:ascii="Lucida Sans" w:hAnsi="Lucida Sans"/>
                <w:i/>
                <w:sz w:val="18"/>
                <w:szCs w:val="18"/>
              </w:rPr>
              <w:t xml:space="preserve"> Hoofdpijn</w:t>
            </w:r>
          </w:p>
          <w:p w14:paraId="0CCCEE9A" w14:textId="77777777" w:rsidR="00CC6403" w:rsidRPr="0067030F" w:rsidRDefault="00000000" w:rsidP="00CC6403">
            <w:pPr>
              <w:rPr>
                <w:rFonts w:ascii="Lucida Sans" w:hAnsi="Lucida Sans" w:cs="Microsoft Sans Serif"/>
                <w:i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368265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403" w:rsidRPr="0067030F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  <w:r w:rsidR="00CC6403" w:rsidRPr="0067030F">
              <w:rPr>
                <w:rFonts w:ascii="Lucida Sans" w:hAnsi="Lucida Sans" w:cs="Microsoft Sans Serif"/>
                <w:i/>
                <w:sz w:val="18"/>
                <w:szCs w:val="18"/>
              </w:rPr>
              <w:t xml:space="preserve"> Kinderneurologie</w:t>
            </w:r>
          </w:p>
          <w:p w14:paraId="2CEA3CC0" w14:textId="77777777" w:rsidR="00CC6403" w:rsidRPr="0067030F" w:rsidRDefault="00000000" w:rsidP="00CC6403">
            <w:pPr>
              <w:rPr>
                <w:rFonts w:ascii="Lucida Sans" w:hAnsi="Lucida Sans" w:cs="Microsoft Sans Serif"/>
                <w:i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224651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403" w:rsidRPr="0067030F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  <w:r w:rsidR="00CC6403" w:rsidRPr="0067030F">
              <w:rPr>
                <w:rFonts w:ascii="Lucida Sans" w:hAnsi="Lucida Sans" w:cs="Microsoft Sans Serif"/>
                <w:i/>
                <w:sz w:val="18"/>
                <w:szCs w:val="18"/>
              </w:rPr>
              <w:t xml:space="preserve"> KNF</w:t>
            </w:r>
          </w:p>
          <w:p w14:paraId="31294B12" w14:textId="77777777" w:rsidR="00CC6403" w:rsidRPr="0067030F" w:rsidRDefault="00000000" w:rsidP="00CC6403">
            <w:pPr>
              <w:rPr>
                <w:rFonts w:ascii="Lucida Sans" w:hAnsi="Lucida Sans" w:cs="Microsoft Sans Serif"/>
                <w:i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1816175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403" w:rsidRPr="0067030F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  <w:r w:rsidR="00CC6403" w:rsidRPr="0067030F">
              <w:rPr>
                <w:rFonts w:ascii="Lucida Sans" w:hAnsi="Lucida Sans" w:cs="Microsoft Sans Serif"/>
                <w:i/>
                <w:sz w:val="18"/>
                <w:szCs w:val="18"/>
              </w:rPr>
              <w:t xml:space="preserve"> </w:t>
            </w:r>
            <w:r w:rsidR="0064090F" w:rsidRPr="0067030F">
              <w:rPr>
                <w:rFonts w:ascii="Lucida Sans" w:hAnsi="Lucida Sans" w:cs="Microsoft Sans Serif"/>
                <w:i/>
                <w:sz w:val="18"/>
                <w:szCs w:val="18"/>
              </w:rPr>
              <w:t>Multip</w:t>
            </w:r>
            <w:r w:rsidR="002E1D15" w:rsidRPr="0067030F">
              <w:rPr>
                <w:rFonts w:ascii="Lucida Sans" w:hAnsi="Lucida Sans" w:cs="Microsoft Sans Serif"/>
                <w:i/>
                <w:sz w:val="18"/>
                <w:szCs w:val="18"/>
              </w:rPr>
              <w:t>le s</w:t>
            </w:r>
            <w:r w:rsidR="00CC6403" w:rsidRPr="0067030F">
              <w:rPr>
                <w:rFonts w:ascii="Lucida Sans" w:hAnsi="Lucida Sans" w:cs="Microsoft Sans Serif"/>
                <w:i/>
                <w:sz w:val="18"/>
                <w:szCs w:val="18"/>
              </w:rPr>
              <w:t>clerose</w:t>
            </w:r>
          </w:p>
          <w:p w14:paraId="1831C9A8" w14:textId="77777777" w:rsidR="00CC6403" w:rsidRPr="0067030F" w:rsidRDefault="00000000" w:rsidP="00CC6403">
            <w:pPr>
              <w:rPr>
                <w:rFonts w:ascii="Lucida Sans" w:hAnsi="Lucida Sans" w:cs="Microsoft Sans Serif"/>
                <w:i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96480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403" w:rsidRPr="0067030F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  <w:r w:rsidR="00CC6403" w:rsidRPr="0067030F">
              <w:rPr>
                <w:rFonts w:ascii="Lucida Sans" w:hAnsi="Lucida Sans" w:cs="Microsoft Sans Serif"/>
                <w:i/>
                <w:sz w:val="18"/>
                <w:szCs w:val="18"/>
              </w:rPr>
              <w:t xml:space="preserve"> Neurogenetica</w:t>
            </w:r>
          </w:p>
          <w:p w14:paraId="4911FCE2" w14:textId="77777777" w:rsidR="00CC6403" w:rsidRPr="0067030F" w:rsidRDefault="00000000" w:rsidP="00CC6403">
            <w:pPr>
              <w:rPr>
                <w:rFonts w:ascii="Lucida Sans" w:hAnsi="Lucida Sans" w:cs="Microsoft Sans Serif"/>
                <w:i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528573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403" w:rsidRPr="0067030F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  <w:r w:rsidR="00CC6403" w:rsidRPr="0067030F">
              <w:rPr>
                <w:rFonts w:ascii="Lucida Sans" w:hAnsi="Lucida Sans" w:cs="Microsoft Sans Serif"/>
                <w:i/>
                <w:sz w:val="18"/>
                <w:szCs w:val="18"/>
              </w:rPr>
              <w:t xml:space="preserve"> Neuro-IC</w:t>
            </w:r>
          </w:p>
          <w:p w14:paraId="521F558C" w14:textId="77777777" w:rsidR="00CC6403" w:rsidRPr="0067030F" w:rsidRDefault="00000000" w:rsidP="00CC6403">
            <w:pPr>
              <w:rPr>
                <w:rFonts w:ascii="Lucida Sans" w:hAnsi="Lucida Sans" w:cs="Microsoft Sans Serif"/>
                <w:i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78831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403" w:rsidRPr="0067030F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  <w:r w:rsidR="00CC6403" w:rsidRPr="0067030F">
              <w:rPr>
                <w:rFonts w:ascii="Lucida Sans" w:hAnsi="Lucida Sans" w:cs="Microsoft Sans Serif"/>
                <w:i/>
                <w:sz w:val="18"/>
                <w:szCs w:val="18"/>
              </w:rPr>
              <w:t xml:space="preserve"> Neuromusculair</w:t>
            </w:r>
          </w:p>
          <w:p w14:paraId="1721C7D5" w14:textId="77777777" w:rsidR="00CC6403" w:rsidRPr="0067030F" w:rsidRDefault="00000000" w:rsidP="00CC6403">
            <w:pPr>
              <w:rPr>
                <w:rFonts w:ascii="Lucida Sans" w:hAnsi="Lucida Sans" w:cs="Microsoft Sans Serif"/>
                <w:i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1907494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403" w:rsidRPr="0067030F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  <w:r w:rsidR="00CC6403" w:rsidRPr="0067030F">
              <w:rPr>
                <w:rFonts w:ascii="Lucida Sans" w:hAnsi="Lucida Sans" w:cs="Microsoft Sans Serif"/>
                <w:i/>
                <w:sz w:val="18"/>
                <w:szCs w:val="18"/>
              </w:rPr>
              <w:t xml:space="preserve"> Neuro-oncologie</w:t>
            </w:r>
          </w:p>
          <w:p w14:paraId="05FC0668" w14:textId="77777777" w:rsidR="00CC6403" w:rsidRPr="0067030F" w:rsidRDefault="00000000" w:rsidP="00CC6403">
            <w:pPr>
              <w:rPr>
                <w:rFonts w:ascii="Lucida Sans" w:hAnsi="Lucida Sans" w:cs="Microsoft Sans Serif"/>
                <w:i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2025125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4E2" w:rsidRPr="0067030F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  <w:r w:rsidR="00CC6403" w:rsidRPr="0067030F">
              <w:rPr>
                <w:rFonts w:ascii="Lucida Sans" w:hAnsi="Lucida Sans" w:cs="Microsoft Sans Serif"/>
                <w:i/>
                <w:sz w:val="18"/>
                <w:szCs w:val="18"/>
              </w:rPr>
              <w:t xml:space="preserve"> Neuropathologie</w:t>
            </w:r>
          </w:p>
          <w:p w14:paraId="308E76F5" w14:textId="77777777" w:rsidR="00CC6403" w:rsidRPr="0067030F" w:rsidRDefault="00000000" w:rsidP="00CC6403">
            <w:pPr>
              <w:rPr>
                <w:rFonts w:ascii="Lucida Sans" w:hAnsi="Lucida Sans" w:cs="Microsoft Sans Serif"/>
                <w:i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1495796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403" w:rsidRPr="0067030F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  <w:r w:rsidR="00CC6403" w:rsidRPr="0067030F">
              <w:rPr>
                <w:rFonts w:ascii="Lucida Sans" w:hAnsi="Lucida Sans" w:cs="Microsoft Sans Serif"/>
                <w:i/>
                <w:sz w:val="18"/>
                <w:szCs w:val="18"/>
              </w:rPr>
              <w:t xml:space="preserve"> Neuroradiologie</w:t>
            </w:r>
          </w:p>
          <w:p w14:paraId="1BF5DAD7" w14:textId="7FA00E13" w:rsidR="00466183" w:rsidRPr="0067030F" w:rsidRDefault="00000000" w:rsidP="00CC6403">
            <w:pPr>
              <w:rPr>
                <w:rFonts w:ascii="Lucida Sans" w:hAnsi="Lucida Sans" w:cs="Microsoft Sans Serif"/>
                <w:i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1898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6183" w:rsidRPr="0067030F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  <w:r w:rsidR="00466183" w:rsidRPr="0067030F">
              <w:rPr>
                <w:rFonts w:ascii="Lucida Sans" w:hAnsi="Lucida Sans" w:cs="Microsoft Sans Serif"/>
                <w:i/>
                <w:sz w:val="18"/>
                <w:szCs w:val="18"/>
              </w:rPr>
              <w:t xml:space="preserve"> Overig</w:t>
            </w:r>
          </w:p>
          <w:p w14:paraId="6476712A" w14:textId="77777777" w:rsidR="00CC6403" w:rsidRPr="0067030F" w:rsidRDefault="00000000" w:rsidP="00CC6403">
            <w:pPr>
              <w:rPr>
                <w:rFonts w:ascii="Lucida Sans" w:hAnsi="Lucida Sans" w:cs="Microsoft Sans Serif"/>
                <w:i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-385333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403" w:rsidRPr="0067030F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  <w:r w:rsidR="00CC6403" w:rsidRPr="0067030F">
              <w:rPr>
                <w:rFonts w:ascii="Lucida Sans" w:hAnsi="Lucida Sans" w:cs="Microsoft Sans Serif"/>
                <w:i/>
                <w:sz w:val="18"/>
                <w:szCs w:val="18"/>
              </w:rPr>
              <w:t xml:space="preserve"> Pijn</w:t>
            </w:r>
          </w:p>
          <w:p w14:paraId="2EE04222" w14:textId="77777777" w:rsidR="00CC6403" w:rsidRPr="0067030F" w:rsidRDefault="00000000" w:rsidP="00CC6403">
            <w:pPr>
              <w:rPr>
                <w:rFonts w:ascii="Lucida Sans" w:hAnsi="Lucida Sans" w:cs="Microsoft Sans Serif"/>
                <w:i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2076706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403" w:rsidRPr="0067030F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  <w:r w:rsidR="00CC6403" w:rsidRPr="0067030F">
              <w:rPr>
                <w:rFonts w:ascii="Lucida Sans" w:hAnsi="Lucida Sans" w:cs="Microsoft Sans Serif"/>
                <w:i/>
                <w:sz w:val="18"/>
                <w:szCs w:val="18"/>
              </w:rPr>
              <w:t xml:space="preserve"> Slaapstoornissen</w:t>
            </w:r>
          </w:p>
          <w:p w14:paraId="355BDC1B" w14:textId="5AA64648" w:rsidR="00CC6403" w:rsidRPr="00B94019" w:rsidRDefault="00000000" w:rsidP="00466183">
            <w:pPr>
              <w:rPr>
                <w:rFonts w:ascii="Lucida Sans" w:hAnsi="Lucida Sans" w:cs="Microsoft Sans Serif"/>
                <w:i/>
                <w:sz w:val="18"/>
                <w:szCs w:val="18"/>
              </w:rPr>
            </w:pPr>
            <w:sdt>
              <w:sdtPr>
                <w:rPr>
                  <w:rStyle w:val="Nadruk"/>
                  <w:rFonts w:ascii="Lucida Sans" w:hAnsi="Lucida Sans" w:cs="Microsoft Sans Serif"/>
                  <w:i w:val="0"/>
                  <w:sz w:val="18"/>
                  <w:szCs w:val="18"/>
                </w:rPr>
                <w:id w:val="1478259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403" w:rsidRPr="0067030F">
                  <w:rPr>
                    <w:rStyle w:val="Nadruk"/>
                    <w:rFonts w:ascii="MS Gothic" w:eastAsia="MS Gothic" w:hAnsi="MS Gothic" w:cs="Microsoft Sans Serif" w:hint="eastAsia"/>
                    <w:i w:val="0"/>
                    <w:sz w:val="18"/>
                    <w:szCs w:val="18"/>
                  </w:rPr>
                  <w:t>☐</w:t>
                </w:r>
              </w:sdtContent>
            </w:sdt>
            <w:r w:rsidR="00CC6403" w:rsidRPr="0067030F">
              <w:rPr>
                <w:rFonts w:ascii="Lucida Sans" w:hAnsi="Lucida Sans" w:cs="Microsoft Sans Serif"/>
                <w:i/>
                <w:sz w:val="18"/>
                <w:szCs w:val="18"/>
              </w:rPr>
              <w:t xml:space="preserve"> Vasculaire neurologie</w:t>
            </w:r>
          </w:p>
        </w:tc>
      </w:tr>
    </w:tbl>
    <w:p w14:paraId="4B9C2CF1" w14:textId="77777777" w:rsidR="000D46D8" w:rsidRPr="00B94019" w:rsidRDefault="000D46D8" w:rsidP="000D46D8">
      <w:pPr>
        <w:rPr>
          <w:rFonts w:ascii="Lucida Sans" w:hAnsi="Lucida Sans"/>
          <w:sz w:val="18"/>
          <w:szCs w:val="18"/>
        </w:rPr>
      </w:pPr>
    </w:p>
    <w:p w14:paraId="41750A05" w14:textId="33400201" w:rsidR="00433B52" w:rsidRDefault="00D355AB" w:rsidP="00AA5F7A">
      <w:pPr>
        <w:rPr>
          <w:rFonts w:ascii="Lucida Sans" w:hAnsi="Lucida Sans" w:cs="Microsoft Sans Serif"/>
          <w:sz w:val="18"/>
          <w:szCs w:val="18"/>
        </w:rPr>
      </w:pPr>
      <w:r w:rsidRPr="00F3129C">
        <w:rPr>
          <w:rFonts w:ascii="Lucida Sans" w:hAnsi="Lucida Sans" w:cs="Microsoft Sans Serif"/>
          <w:sz w:val="18"/>
          <w:szCs w:val="18"/>
        </w:rPr>
        <w:t>D</w:t>
      </w:r>
      <w:r w:rsidR="00433B52" w:rsidRPr="00F3129C">
        <w:rPr>
          <w:rFonts w:ascii="Lucida Sans" w:hAnsi="Lucida Sans" w:cs="Microsoft Sans Serif"/>
          <w:sz w:val="18"/>
          <w:szCs w:val="18"/>
        </w:rPr>
        <w:t xml:space="preserve">it ingevulde formulier </w:t>
      </w:r>
      <w:r w:rsidRPr="00F3129C">
        <w:rPr>
          <w:rFonts w:ascii="Lucida Sans" w:hAnsi="Lucida Sans" w:cs="Microsoft Sans Serif"/>
          <w:sz w:val="18"/>
          <w:szCs w:val="18"/>
        </w:rPr>
        <w:t xml:space="preserve">graag </w:t>
      </w:r>
      <w:r w:rsidR="00433B52" w:rsidRPr="00F3129C">
        <w:rPr>
          <w:rFonts w:ascii="Lucida Sans" w:hAnsi="Lucida Sans" w:cs="Microsoft Sans Serif"/>
          <w:sz w:val="18"/>
          <w:szCs w:val="18"/>
        </w:rPr>
        <w:t>mailen naar</w:t>
      </w:r>
      <w:r w:rsidR="00D86BA8" w:rsidRPr="00F3129C">
        <w:rPr>
          <w:rFonts w:ascii="Lucida Sans" w:hAnsi="Lucida Sans" w:cs="Microsoft Sans Serif"/>
          <w:sz w:val="18"/>
          <w:szCs w:val="18"/>
        </w:rPr>
        <w:t xml:space="preserve"> </w:t>
      </w:r>
      <w:hyperlink r:id="rId10" w:history="1">
        <w:r w:rsidR="00D86BA8" w:rsidRPr="00F3129C">
          <w:rPr>
            <w:rStyle w:val="Hyperlink"/>
            <w:rFonts w:ascii="Lucida Sans" w:hAnsi="Lucida Sans" w:cs="Microsoft Sans Serif"/>
            <w:sz w:val="18"/>
            <w:szCs w:val="18"/>
          </w:rPr>
          <w:t>accreditatie@neurologie.nl</w:t>
        </w:r>
      </w:hyperlink>
      <w:r w:rsidR="00433B52" w:rsidRPr="00F3129C">
        <w:rPr>
          <w:rFonts w:ascii="Lucida Sans" w:hAnsi="Lucida Sans" w:cs="Microsoft Sans Serif"/>
          <w:sz w:val="18"/>
          <w:szCs w:val="18"/>
        </w:rPr>
        <w:t>. Voeg daarbij de bijlagen:</w:t>
      </w:r>
    </w:p>
    <w:p w14:paraId="7705618F" w14:textId="77777777" w:rsidR="00060B20" w:rsidRDefault="00060B20" w:rsidP="00AA5F7A">
      <w:pPr>
        <w:rPr>
          <w:rFonts w:ascii="Lucida Sans" w:hAnsi="Lucida Sans" w:cs="Microsoft Sans Serif"/>
          <w:sz w:val="18"/>
          <w:szCs w:val="18"/>
        </w:rPr>
      </w:pPr>
    </w:p>
    <w:p w14:paraId="420E2DF2" w14:textId="77777777" w:rsidR="00433B52" w:rsidRDefault="000D46D8" w:rsidP="00433B52">
      <w:pPr>
        <w:pStyle w:val="Lijstalinea"/>
        <w:numPr>
          <w:ilvl w:val="0"/>
          <w:numId w:val="2"/>
        </w:numPr>
        <w:rPr>
          <w:rFonts w:ascii="Lucida Sans" w:hAnsi="Lucida Sans" w:cs="Microsoft Sans Serif"/>
          <w:sz w:val="18"/>
          <w:szCs w:val="18"/>
        </w:rPr>
      </w:pPr>
      <w:r w:rsidRPr="00433B52">
        <w:rPr>
          <w:rFonts w:ascii="Lucida Sans" w:hAnsi="Lucida Sans" w:cs="Microsoft Sans Serif"/>
          <w:sz w:val="18"/>
          <w:szCs w:val="18"/>
        </w:rPr>
        <w:t>programma met tijdsindeling</w:t>
      </w:r>
      <w:r w:rsidR="00433B52">
        <w:rPr>
          <w:rFonts w:ascii="Lucida Sans" w:hAnsi="Lucida Sans" w:cs="Microsoft Sans Serif"/>
          <w:sz w:val="18"/>
          <w:szCs w:val="18"/>
        </w:rPr>
        <w:t>;</w:t>
      </w:r>
    </w:p>
    <w:p w14:paraId="3505655F" w14:textId="586E3CFD" w:rsidR="00433B52" w:rsidRPr="003B7E55" w:rsidRDefault="002A20E9" w:rsidP="00433B52">
      <w:pPr>
        <w:pStyle w:val="Lijstalinea"/>
        <w:numPr>
          <w:ilvl w:val="0"/>
          <w:numId w:val="2"/>
        </w:numPr>
        <w:rPr>
          <w:rFonts w:ascii="Lucida Sans" w:hAnsi="Lucida Sans" w:cs="Microsoft Sans Serif"/>
          <w:sz w:val="18"/>
          <w:szCs w:val="18"/>
        </w:rPr>
      </w:pPr>
      <w:r w:rsidRPr="003B7E55">
        <w:rPr>
          <w:rFonts w:ascii="Lucida Sans" w:hAnsi="Lucida Sans" w:cs="Microsoft Sans Serif"/>
          <w:sz w:val="18"/>
          <w:szCs w:val="18"/>
        </w:rPr>
        <w:t>aanwezigheidscertificaat</w:t>
      </w:r>
      <w:r w:rsidR="0071406B" w:rsidRPr="003B7E55">
        <w:rPr>
          <w:rFonts w:ascii="Lucida Sans" w:hAnsi="Lucida Sans" w:cs="Microsoft Sans Serif"/>
          <w:sz w:val="18"/>
          <w:szCs w:val="18"/>
        </w:rPr>
        <w:t xml:space="preserve"> (indien na afloop wordt aangevraagd)</w:t>
      </w:r>
      <w:r w:rsidR="00433B52" w:rsidRPr="003B7E55">
        <w:rPr>
          <w:rFonts w:ascii="Lucida Sans" w:hAnsi="Lucida Sans" w:cs="Microsoft Sans Serif"/>
          <w:sz w:val="18"/>
          <w:szCs w:val="18"/>
        </w:rPr>
        <w:t>;</w:t>
      </w:r>
    </w:p>
    <w:p w14:paraId="2B0EB9CA" w14:textId="5D8992AF" w:rsidR="000C230F" w:rsidRDefault="00563CDE" w:rsidP="00433B52">
      <w:pPr>
        <w:pStyle w:val="Lijstalinea"/>
        <w:numPr>
          <w:ilvl w:val="0"/>
          <w:numId w:val="2"/>
        </w:numPr>
        <w:rPr>
          <w:rFonts w:ascii="Lucida Sans" w:hAnsi="Lucida Sans" w:cs="Microsoft Sans Serif"/>
          <w:sz w:val="18"/>
          <w:szCs w:val="18"/>
        </w:rPr>
      </w:pPr>
      <w:r w:rsidRPr="00433B52">
        <w:rPr>
          <w:rFonts w:ascii="Lucida Sans" w:hAnsi="Lucida Sans" w:cs="Microsoft Sans Serif"/>
          <w:sz w:val="18"/>
          <w:szCs w:val="18"/>
        </w:rPr>
        <w:t xml:space="preserve">indien het een buitenlandse nascholing </w:t>
      </w:r>
      <w:r w:rsidRPr="00060B20">
        <w:rPr>
          <w:rFonts w:ascii="Lucida Sans" w:hAnsi="Lucida Sans" w:cs="Microsoft Sans Serif"/>
          <w:sz w:val="18"/>
          <w:szCs w:val="18"/>
          <w:u w:val="single"/>
        </w:rPr>
        <w:t>buit</w:t>
      </w:r>
      <w:r w:rsidR="00433B52" w:rsidRPr="00060B20">
        <w:rPr>
          <w:rFonts w:ascii="Lucida Sans" w:hAnsi="Lucida Sans" w:cs="Microsoft Sans Serif"/>
          <w:sz w:val="18"/>
          <w:szCs w:val="18"/>
          <w:u w:val="single"/>
        </w:rPr>
        <w:t>en</w:t>
      </w:r>
      <w:r w:rsidR="00433B52">
        <w:rPr>
          <w:rFonts w:ascii="Lucida Sans" w:hAnsi="Lucida Sans" w:cs="Microsoft Sans Serif"/>
          <w:sz w:val="18"/>
          <w:szCs w:val="18"/>
        </w:rPr>
        <w:t xml:space="preserve"> het eigen vakgebied betreft:</w:t>
      </w:r>
      <w:r w:rsidRPr="00433B52">
        <w:rPr>
          <w:rFonts w:ascii="Lucida Sans" w:hAnsi="Lucida Sans" w:cs="Microsoft Sans Serif"/>
          <w:sz w:val="18"/>
          <w:szCs w:val="18"/>
        </w:rPr>
        <w:t xml:space="preserve"> een verklaring van de Nederlandse </w:t>
      </w:r>
      <w:r w:rsidR="003B7E55">
        <w:rPr>
          <w:rFonts w:ascii="Lucida Sans" w:hAnsi="Lucida Sans" w:cs="Microsoft Sans Serif"/>
          <w:sz w:val="18"/>
          <w:szCs w:val="18"/>
        </w:rPr>
        <w:t xml:space="preserve">wetenschappelijke </w:t>
      </w:r>
      <w:r w:rsidRPr="00433B52">
        <w:rPr>
          <w:rFonts w:ascii="Lucida Sans" w:hAnsi="Lucida Sans" w:cs="Microsoft Sans Serif"/>
          <w:sz w:val="18"/>
          <w:szCs w:val="18"/>
        </w:rPr>
        <w:t>vereniging dat de bijeenkomst is geaccrediteerd</w:t>
      </w:r>
      <w:r w:rsidR="000D46D8" w:rsidRPr="00433B52">
        <w:rPr>
          <w:rFonts w:ascii="Lucida Sans" w:hAnsi="Lucida Sans" w:cs="Microsoft Sans Serif"/>
          <w:sz w:val="18"/>
          <w:szCs w:val="18"/>
        </w:rPr>
        <w:t xml:space="preserve"> </w:t>
      </w:r>
    </w:p>
    <w:p w14:paraId="0F3143FD" w14:textId="77777777" w:rsidR="00A35AB8" w:rsidRDefault="00A35AB8" w:rsidP="00A35AB8">
      <w:pPr>
        <w:rPr>
          <w:rFonts w:ascii="Lucida Sans" w:hAnsi="Lucida Sans" w:cs="Microsoft Sans Serif"/>
          <w:sz w:val="18"/>
          <w:szCs w:val="18"/>
        </w:rPr>
      </w:pPr>
    </w:p>
    <w:sectPr w:rsidR="00A35AB8" w:rsidSect="00A2031E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2336" w:right="567" w:bottom="568" w:left="1418" w:header="567" w:footer="4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C7455" w14:textId="77777777" w:rsidR="002A4A6B" w:rsidRDefault="002A4A6B">
      <w:r>
        <w:separator/>
      </w:r>
    </w:p>
  </w:endnote>
  <w:endnote w:type="continuationSeparator" w:id="0">
    <w:p w14:paraId="5AB706F4" w14:textId="77777777" w:rsidR="002A4A6B" w:rsidRDefault="002A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7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650"/>
      <w:gridCol w:w="8149"/>
    </w:tblGrid>
    <w:tr w:rsidR="00B70C37" w14:paraId="4F9556BD" w14:textId="77777777" w:rsidTr="00A94B33">
      <w:trPr>
        <w:trHeight w:val="760"/>
      </w:trPr>
      <w:tc>
        <w:tcPr>
          <w:tcW w:w="1650" w:type="dxa"/>
        </w:tcPr>
        <w:p w14:paraId="2B0C531D" w14:textId="77777777" w:rsidR="00B70C37" w:rsidRDefault="00B70C37" w:rsidP="00805DFF">
          <w:pPr>
            <w:pStyle w:val="refpag"/>
          </w:pPr>
          <w:r>
            <w:t xml:space="preserve">pagina </w:t>
          </w:r>
          <w:r>
            <w:fldChar w:fldCharType="begin"/>
          </w:r>
          <w:r>
            <w:instrText xml:space="preserve"> PAGE  \* Arabic </w:instrText>
          </w:r>
          <w:r>
            <w:fldChar w:fldCharType="separate"/>
          </w:r>
          <w:r w:rsidR="007B63B7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 xml:space="preserve"> NUMPAGES  \# "0" \* Arabic </w:instrText>
          </w:r>
          <w:r>
            <w:fldChar w:fldCharType="separate"/>
          </w:r>
          <w:r w:rsidR="005F2BCD">
            <w:rPr>
              <w:noProof/>
            </w:rPr>
            <w:t>1</w:t>
          </w:r>
          <w:r>
            <w:fldChar w:fldCharType="end"/>
          </w:r>
        </w:p>
      </w:tc>
      <w:tc>
        <w:tcPr>
          <w:tcW w:w="8149" w:type="dxa"/>
          <w:vAlign w:val="bottom"/>
        </w:tcPr>
        <w:p w14:paraId="12DD51BC" w14:textId="77777777" w:rsidR="00B70C37" w:rsidRDefault="00B70C37" w:rsidP="00A94B33">
          <w:pPr>
            <w:pStyle w:val="Voettekst"/>
            <w:tabs>
              <w:tab w:val="clear" w:pos="4320"/>
              <w:tab w:val="clear" w:pos="8640"/>
            </w:tabs>
            <w:jc w:val="right"/>
            <w:rPr>
              <w:lang w:val="en-US"/>
            </w:rPr>
          </w:pPr>
        </w:p>
      </w:tc>
    </w:tr>
  </w:tbl>
  <w:p w14:paraId="2F2D6867" w14:textId="77777777" w:rsidR="00B70C37" w:rsidRDefault="00B70C3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9410A" w14:textId="5E12A0EC" w:rsidR="00A35AB8" w:rsidRDefault="00C326B7" w:rsidP="00C326B7">
    <w:r>
      <w:rPr>
        <w:rFonts w:ascii="Lucida Sans" w:hAnsi="Lucida Sans" w:cs="Microsoft Sans Serif"/>
        <w:sz w:val="18"/>
        <w:szCs w:val="18"/>
      </w:rPr>
      <w:t xml:space="preserve">* </w:t>
    </w:r>
    <w:r>
      <w:rPr>
        <w:rFonts w:ascii="Lucida Sans" w:hAnsi="Lucida Sans" w:cs="Arial"/>
        <w:bCs/>
        <w:sz w:val="18"/>
        <w:szCs w:val="18"/>
      </w:rPr>
      <w:t>Aanvragen van NVN-leden worden kosteloos afgehandeld.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4225E" w14:textId="77777777" w:rsidR="002A4A6B" w:rsidRDefault="002A4A6B">
      <w:r>
        <w:separator/>
      </w:r>
    </w:p>
  </w:footnote>
  <w:footnote w:type="continuationSeparator" w:id="0">
    <w:p w14:paraId="02DD015D" w14:textId="77777777" w:rsidR="002A4A6B" w:rsidRDefault="002A4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B384F" w14:textId="77777777" w:rsidR="00B70C37" w:rsidRDefault="006E5515" w:rsidP="00B70C37">
    <w:pPr>
      <w:pStyle w:val="doHidden"/>
    </w:pPr>
    <w:r>
      <w:rPr>
        <w:noProof/>
        <w:vanish w:val="0"/>
      </w:rPr>
      <w:drawing>
        <wp:anchor distT="0" distB="0" distL="114300" distR="114300" simplePos="0" relativeHeight="251657216" behindDoc="1" locked="1" layoutInCell="1" allowOverlap="1" wp14:anchorId="0BD12A9A" wp14:editId="725C036D">
          <wp:simplePos x="0" y="0"/>
          <wp:positionH relativeFrom="column">
            <wp:posOffset>0</wp:posOffset>
          </wp:positionH>
          <wp:positionV relativeFrom="page">
            <wp:posOffset>662305</wp:posOffset>
          </wp:positionV>
          <wp:extent cx="3197860" cy="634365"/>
          <wp:effectExtent l="0" t="0" r="2540" b="0"/>
          <wp:wrapNone/>
          <wp:docPr id="1871988183" name="Afbeelding 1871988183" descr="nv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v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7860" cy="634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6"/>
      <w:gridCol w:w="5256"/>
    </w:tblGrid>
    <w:tr w:rsidR="004929BC" w:rsidRPr="004929BC" w14:paraId="4A9F889C" w14:textId="77777777" w:rsidTr="004929BC">
      <w:trPr>
        <w:hidden w:val="0"/>
      </w:trPr>
      <w:tc>
        <w:tcPr>
          <w:tcW w:w="4956" w:type="dxa"/>
        </w:tcPr>
        <w:p w14:paraId="2A8AF699" w14:textId="3E2DB8E5" w:rsidR="004929BC" w:rsidRPr="004929BC" w:rsidRDefault="004929BC" w:rsidP="004929BC">
          <w:pPr>
            <w:pStyle w:val="doHidden"/>
            <w:rPr>
              <w:vanish w:val="0"/>
            </w:rPr>
          </w:pPr>
          <w:r w:rsidRPr="004929BC">
            <w:rPr>
              <w:rFonts w:ascii="Lucida Sans" w:hAnsi="Lucida Sans" w:cs="Arial"/>
              <w:b/>
              <w:vanish w:val="0"/>
            </w:rPr>
            <w:t>Formulier individuele buitenlandse accreditatieaanvraag</w:t>
          </w:r>
        </w:p>
      </w:tc>
      <w:tc>
        <w:tcPr>
          <w:tcW w:w="4956" w:type="dxa"/>
        </w:tcPr>
        <w:p w14:paraId="302305BA" w14:textId="01DB69D4" w:rsidR="004929BC" w:rsidRPr="004929BC" w:rsidRDefault="004929BC" w:rsidP="00A2031E">
          <w:pPr>
            <w:pStyle w:val="doHidden"/>
            <w:jc w:val="right"/>
            <w:rPr>
              <w:vanish w:val="0"/>
            </w:rPr>
          </w:pPr>
          <w:r w:rsidRPr="004929BC">
            <w:rPr>
              <w:noProof/>
              <w:vanish w:val="0"/>
            </w:rPr>
            <w:drawing>
              <wp:inline distT="0" distB="0" distL="0" distR="0" wp14:anchorId="5977A236" wp14:editId="5D96D44C">
                <wp:extent cx="3197225" cy="638175"/>
                <wp:effectExtent l="0" t="0" r="3175" b="9525"/>
                <wp:docPr id="1807037672" name="Afbeelding 1807037672" descr="nv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nv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972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66BB8C4" w14:textId="16A638BD" w:rsidR="00B70C37" w:rsidRDefault="00B70C37" w:rsidP="00A2031E">
    <w:pPr>
      <w:pStyle w:val="doHidden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D49A9"/>
    <w:multiLevelType w:val="hybridMultilevel"/>
    <w:tmpl w:val="E0EC83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C12966"/>
    <w:multiLevelType w:val="hybridMultilevel"/>
    <w:tmpl w:val="3FA2AE36"/>
    <w:lvl w:ilvl="0" w:tplc="A7EA4F30">
      <w:start w:val="4"/>
      <w:numFmt w:val="bullet"/>
      <w:lvlText w:val="–"/>
      <w:lvlJc w:val="left"/>
      <w:pPr>
        <w:ind w:left="360" w:hanging="360"/>
      </w:pPr>
      <w:rPr>
        <w:rFonts w:ascii="Lucida Sans" w:eastAsia="Times New Roman" w:hAnsi="Lucida Sans" w:cs="Microsoft Sans Serif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8526FD"/>
    <w:multiLevelType w:val="hybridMultilevel"/>
    <w:tmpl w:val="9FBEE698"/>
    <w:lvl w:ilvl="0" w:tplc="F3B64968">
      <w:numFmt w:val="bullet"/>
      <w:lvlText w:val="-"/>
      <w:lvlJc w:val="left"/>
      <w:pPr>
        <w:ind w:left="720" w:hanging="360"/>
      </w:pPr>
      <w:rPr>
        <w:rFonts w:ascii="Lucida Sans" w:eastAsia="Times New Roman" w:hAnsi="Lucida Sans" w:cs="Microsoft Sans Serif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4049380">
    <w:abstractNumId w:val="2"/>
  </w:num>
  <w:num w:numId="2" w16cid:durableId="438451118">
    <w:abstractNumId w:val="0"/>
  </w:num>
  <w:num w:numId="3" w16cid:durableId="1699506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6D8"/>
    <w:rsid w:val="00006658"/>
    <w:rsid w:val="00060B20"/>
    <w:rsid w:val="00061964"/>
    <w:rsid w:val="000C230F"/>
    <w:rsid w:val="000D46D8"/>
    <w:rsid w:val="000E6A6F"/>
    <w:rsid w:val="00190A4C"/>
    <w:rsid w:val="00222690"/>
    <w:rsid w:val="00237C6A"/>
    <w:rsid w:val="002451F5"/>
    <w:rsid w:val="002A20E9"/>
    <w:rsid w:val="002A4A6B"/>
    <w:rsid w:val="002D2333"/>
    <w:rsid w:val="002D5B95"/>
    <w:rsid w:val="002E1D15"/>
    <w:rsid w:val="00315CCD"/>
    <w:rsid w:val="00321465"/>
    <w:rsid w:val="00384A3D"/>
    <w:rsid w:val="003A58C2"/>
    <w:rsid w:val="003B7E55"/>
    <w:rsid w:val="00425456"/>
    <w:rsid w:val="00433B52"/>
    <w:rsid w:val="004560BE"/>
    <w:rsid w:val="00460818"/>
    <w:rsid w:val="00466183"/>
    <w:rsid w:val="00471299"/>
    <w:rsid w:val="00485158"/>
    <w:rsid w:val="004929BC"/>
    <w:rsid w:val="004A2012"/>
    <w:rsid w:val="004A3946"/>
    <w:rsid w:val="00563CDE"/>
    <w:rsid w:val="0056746E"/>
    <w:rsid w:val="005A23EC"/>
    <w:rsid w:val="005A29F1"/>
    <w:rsid w:val="005C54F1"/>
    <w:rsid w:val="005F2BCD"/>
    <w:rsid w:val="00623019"/>
    <w:rsid w:val="0064090F"/>
    <w:rsid w:val="00640DE5"/>
    <w:rsid w:val="00650A30"/>
    <w:rsid w:val="0067030F"/>
    <w:rsid w:val="006A111A"/>
    <w:rsid w:val="006E3CC6"/>
    <w:rsid w:val="006E5515"/>
    <w:rsid w:val="0071406B"/>
    <w:rsid w:val="007151C2"/>
    <w:rsid w:val="0073001A"/>
    <w:rsid w:val="007415EF"/>
    <w:rsid w:val="00746888"/>
    <w:rsid w:val="007468A2"/>
    <w:rsid w:val="00753E2A"/>
    <w:rsid w:val="0076666E"/>
    <w:rsid w:val="0077691D"/>
    <w:rsid w:val="00795545"/>
    <w:rsid w:val="007B63B7"/>
    <w:rsid w:val="00805DFF"/>
    <w:rsid w:val="008365FA"/>
    <w:rsid w:val="00851F60"/>
    <w:rsid w:val="008635A8"/>
    <w:rsid w:val="0087250E"/>
    <w:rsid w:val="00942D38"/>
    <w:rsid w:val="009476AB"/>
    <w:rsid w:val="0097139D"/>
    <w:rsid w:val="00A2031E"/>
    <w:rsid w:val="00A35AB8"/>
    <w:rsid w:val="00A36874"/>
    <w:rsid w:val="00A400D9"/>
    <w:rsid w:val="00A94B33"/>
    <w:rsid w:val="00AA5F7A"/>
    <w:rsid w:val="00AB1C11"/>
    <w:rsid w:val="00AE22D6"/>
    <w:rsid w:val="00B70C37"/>
    <w:rsid w:val="00B73E77"/>
    <w:rsid w:val="00B94019"/>
    <w:rsid w:val="00C326B7"/>
    <w:rsid w:val="00C459F3"/>
    <w:rsid w:val="00C54720"/>
    <w:rsid w:val="00C60B95"/>
    <w:rsid w:val="00C64946"/>
    <w:rsid w:val="00C75979"/>
    <w:rsid w:val="00CC6403"/>
    <w:rsid w:val="00CD491B"/>
    <w:rsid w:val="00CF5D33"/>
    <w:rsid w:val="00D03E54"/>
    <w:rsid w:val="00D17638"/>
    <w:rsid w:val="00D306FB"/>
    <w:rsid w:val="00D355AB"/>
    <w:rsid w:val="00D5074C"/>
    <w:rsid w:val="00D62B3C"/>
    <w:rsid w:val="00D8534E"/>
    <w:rsid w:val="00D86BA8"/>
    <w:rsid w:val="00DA05E6"/>
    <w:rsid w:val="00DA074C"/>
    <w:rsid w:val="00DE046A"/>
    <w:rsid w:val="00DE3116"/>
    <w:rsid w:val="00E13E67"/>
    <w:rsid w:val="00E1426A"/>
    <w:rsid w:val="00E3599A"/>
    <w:rsid w:val="00E50927"/>
    <w:rsid w:val="00E61E41"/>
    <w:rsid w:val="00E8272D"/>
    <w:rsid w:val="00EC0EEC"/>
    <w:rsid w:val="00EC64E2"/>
    <w:rsid w:val="00F3129C"/>
    <w:rsid w:val="00F97E5A"/>
    <w:rsid w:val="00FD48DB"/>
    <w:rsid w:val="00FE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0BFA21"/>
  <w15:docId w15:val="{758D270C-E06F-489D-889C-F07A96C29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D46D8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D306FB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link w:val="VoettekstChar"/>
    <w:uiPriority w:val="99"/>
    <w:rsid w:val="00D306FB"/>
    <w:pPr>
      <w:tabs>
        <w:tab w:val="center" w:pos="4320"/>
        <w:tab w:val="right" w:pos="8640"/>
      </w:tabs>
    </w:pPr>
  </w:style>
  <w:style w:type="table" w:styleId="Tabelraster">
    <w:name w:val="Table Grid"/>
    <w:basedOn w:val="Standaardtabel"/>
    <w:rsid w:val="00A36874"/>
    <w:pPr>
      <w:spacing w:line="255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jes">
    <w:name w:val="kopjes"/>
    <w:basedOn w:val="Standaard"/>
    <w:next w:val="Standaard"/>
    <w:rsid w:val="00942D38"/>
    <w:rPr>
      <w:b/>
    </w:rPr>
  </w:style>
  <w:style w:type="paragraph" w:customStyle="1" w:styleId="refpag">
    <w:name w:val="ref_pag"/>
    <w:basedOn w:val="kopjes"/>
    <w:rsid w:val="00805DFF"/>
    <w:rPr>
      <w:b w:val="0"/>
      <w:sz w:val="15"/>
    </w:rPr>
  </w:style>
  <w:style w:type="paragraph" w:customStyle="1" w:styleId="refpagbold">
    <w:name w:val="ref_pag_bold"/>
    <w:basedOn w:val="refpag"/>
    <w:rsid w:val="00E3599A"/>
    <w:rPr>
      <w:b/>
    </w:rPr>
  </w:style>
  <w:style w:type="paragraph" w:customStyle="1" w:styleId="doHidden">
    <w:name w:val="do_Hidden"/>
    <w:basedOn w:val="Standaard"/>
    <w:rsid w:val="00B70C37"/>
    <w:rPr>
      <w:vanish/>
    </w:rPr>
  </w:style>
  <w:style w:type="character" w:styleId="Nadruk">
    <w:name w:val="Emphasis"/>
    <w:basedOn w:val="Standaardalinea-lettertype"/>
    <w:qFormat/>
    <w:rsid w:val="000D46D8"/>
    <w:rPr>
      <w:i/>
      <w:iCs/>
    </w:rPr>
  </w:style>
  <w:style w:type="character" w:styleId="Hyperlink">
    <w:name w:val="Hyperlink"/>
    <w:basedOn w:val="Standaardalinea-lettertype"/>
    <w:rsid w:val="000D46D8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77691D"/>
    <w:pPr>
      <w:ind w:left="720"/>
      <w:contextualSpacing/>
    </w:pPr>
  </w:style>
  <w:style w:type="paragraph" w:styleId="Ballontekst">
    <w:name w:val="Balloon Text"/>
    <w:basedOn w:val="Standaard"/>
    <w:link w:val="BallontekstChar"/>
    <w:rsid w:val="00851F6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51F60"/>
    <w:rPr>
      <w:rFonts w:ascii="Tahoma" w:hAnsi="Tahoma" w:cs="Tahoma"/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6BA8"/>
    <w:rPr>
      <w:color w:val="605E5C"/>
      <w:shd w:val="clear" w:color="auto" w:fill="E1DFDD"/>
    </w:rPr>
  </w:style>
  <w:style w:type="character" w:customStyle="1" w:styleId="VoettekstChar">
    <w:name w:val="Voettekst Char"/>
    <w:basedOn w:val="Standaardalinea-lettertype"/>
    <w:link w:val="Voettekst"/>
    <w:uiPriority w:val="99"/>
    <w:rsid w:val="00A35AB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2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accreditatie@neurologie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Progs\Huisstijl\werkgroepsjablonen\NVN\NVN%20memo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B4B855212BE5419C0BE2E3CEDA52FF" ma:contentTypeVersion="20" ma:contentTypeDescription="Een nieuw document maken." ma:contentTypeScope="" ma:versionID="dfd6877ff70e505c786f5d5700459011">
  <xsd:schema xmlns:xsd="http://www.w3.org/2001/XMLSchema" xmlns:xs="http://www.w3.org/2001/XMLSchema" xmlns:p="http://schemas.microsoft.com/office/2006/metadata/properties" xmlns:ns1="http://schemas.microsoft.com/sharepoint/v3" xmlns:ns2="59252b6a-cd97-4ee8-85bd-7708e65e2809" xmlns:ns3="2bcbad87-2dc4-4a57-a0c5-0aea5000ab2e" xmlns:ns4="d108517a-f695-4d11-9354-38f4b9e3b787" targetNamespace="http://schemas.microsoft.com/office/2006/metadata/properties" ma:root="true" ma:fieldsID="3eae2f14e802ba8df0429f49c3b32a5f" ns1:_="" ns2:_="" ns3:_="" ns4:_="">
    <xsd:import namespace="http://schemas.microsoft.com/sharepoint/v3"/>
    <xsd:import namespace="59252b6a-cd97-4ee8-85bd-7708e65e2809"/>
    <xsd:import namespace="2bcbad87-2dc4-4a57-a0c5-0aea5000ab2e"/>
    <xsd:import namespace="d108517a-f695-4d11-9354-38f4b9e3b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52b6a-cd97-4ee8-85bd-7708e65e28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Afbeeldingtags" ma:readOnly="false" ma:fieldId="{5cf76f15-5ced-4ddc-b409-7134ff3c332f}" ma:taxonomyMulti="true" ma:sspId="b6cfad82-a5a8-42d1-9f7d-0821f371e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bad87-2dc4-4a57-a0c5-0aea5000ab2e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8517a-f695-4d11-9354-38f4b9e3b787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3cd0fec6-5397-4961-a888-ee8fa0d603cd}" ma:internalName="TaxCatchAll" ma:showField="CatchAllData" ma:web="d108517a-f695-4d11-9354-38f4b9e3b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108517a-f695-4d11-9354-38f4b9e3b787" xsi:nil="true"/>
    <lcf76f155ced4ddcb4097134ff3c332f xmlns="59252b6a-cd97-4ee8-85bd-7708e65e280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DA5DC1-36D7-479F-84E0-2E66A5710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9252b6a-cd97-4ee8-85bd-7708e65e2809"/>
    <ds:schemaRef ds:uri="2bcbad87-2dc4-4a57-a0c5-0aea5000ab2e"/>
    <ds:schemaRef ds:uri="d108517a-f695-4d11-9354-38f4b9e3b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E59278-FA18-423C-9C72-587D9D9BFA8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108517a-f695-4d11-9354-38f4b9e3b787"/>
    <ds:schemaRef ds:uri="59252b6a-cd97-4ee8-85bd-7708e65e2809"/>
  </ds:schemaRefs>
</ds:datastoreItem>
</file>

<file path=customXml/itemProps3.xml><?xml version="1.0" encoding="utf-8"?>
<ds:datastoreItem xmlns:ds="http://schemas.openxmlformats.org/officeDocument/2006/customXml" ds:itemID="{089CB26E-A8D8-4B42-BE91-902DAE9AAD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NVN memo</Template>
  <TotalTime>1</TotalTime>
  <Pages>1</Pages>
  <Words>281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NVN</Company>
  <LinksUpToDate>false</LinksUpToDate>
  <CharactersWithSpaces>1826</CharactersWithSpaces>
  <SharedDoc>false</SharedDoc>
  <HLinks>
    <vt:vector size="6" baseType="variant">
      <vt:variant>
        <vt:i4>4456563</vt:i4>
      </vt:variant>
      <vt:variant>
        <vt:i4>0</vt:i4>
      </vt:variant>
      <vt:variant>
        <vt:i4>0</vt:i4>
      </vt:variant>
      <vt:variant>
        <vt:i4>5</vt:i4>
      </vt:variant>
      <vt:variant>
        <vt:lpwstr>mailto:bureau@neurologie.nl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m.van.kalles</dc:creator>
  <cp:lastModifiedBy>Marjolein van Kalles | NVN</cp:lastModifiedBy>
  <cp:revision>2</cp:revision>
  <cp:lastPrinted>2015-08-13T13:39:00Z</cp:lastPrinted>
  <dcterms:created xsi:type="dcterms:W3CDTF">2026-10-22T11:46:00Z</dcterms:created>
  <dcterms:modified xsi:type="dcterms:W3CDTF">2026-10-22T11:46:00Z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0x0101004DB4B855212BE5419C0BE2E3CEDA52FF</vt:lpwstr>
  </property>
  <property fmtid="{D5CDD505-2E9C-101B-9397-08002B2CF9AE}" pid="3" name="MediaServiceImageTags">
    <vt:lpwstr/>
  </property>
</Properties>
</file>